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4E8" w:rsidRPr="005919BC" w:rsidRDefault="00C344E8" w:rsidP="005919BC">
      <w:pPr>
        <w:pStyle w:val="2"/>
      </w:pPr>
      <w:r w:rsidRPr="005919BC">
        <w:t>АДМИНИСТРАЦИЯ БЕРЕЗОВСКОГО РАЙОНА</w:t>
      </w:r>
    </w:p>
    <w:p w:rsidR="00C344E8" w:rsidRPr="005919BC" w:rsidRDefault="00C344E8" w:rsidP="005919BC">
      <w:pPr>
        <w:pStyle w:val="2"/>
      </w:pPr>
      <w:r w:rsidRPr="005919BC">
        <w:t>ХАНТЫ-МАНСИЙСКОГО АВТОНОМНОГО ОКРУГА</w:t>
      </w:r>
      <w:r w:rsidR="005919BC" w:rsidRPr="005919BC">
        <w:t>-</w:t>
      </w:r>
      <w:r w:rsidRPr="005919BC">
        <w:t>ЮГРЫ</w:t>
      </w:r>
    </w:p>
    <w:p w:rsidR="007A13B3" w:rsidRPr="005919BC" w:rsidRDefault="00C344E8" w:rsidP="005919BC">
      <w:pPr>
        <w:pStyle w:val="2"/>
        <w:rPr>
          <w:szCs w:val="36"/>
        </w:rPr>
      </w:pPr>
      <w:r w:rsidRPr="005919BC">
        <w:rPr>
          <w:szCs w:val="36"/>
        </w:rPr>
        <w:t>ПОСТАНОВЛЕНИЕ</w:t>
      </w:r>
    </w:p>
    <w:p w:rsidR="007A13B3" w:rsidRPr="005919BC" w:rsidRDefault="007A13B3" w:rsidP="007A13B3">
      <w:pPr>
        <w:pStyle w:val="a3"/>
        <w:tabs>
          <w:tab w:val="left" w:pos="709"/>
          <w:tab w:val="left" w:pos="993"/>
        </w:tabs>
        <w:rPr>
          <w:rFonts w:cs="Arial"/>
          <w:sz w:val="24"/>
        </w:rPr>
      </w:pPr>
    </w:p>
    <w:p w:rsidR="007A13B3" w:rsidRPr="005919BC" w:rsidRDefault="009E1FDF" w:rsidP="005919BC">
      <w:pPr>
        <w:tabs>
          <w:tab w:val="left" w:pos="9072"/>
        </w:tabs>
        <w:ind w:firstLine="0"/>
        <w:rPr>
          <w:rFonts w:cs="Arial"/>
          <w:szCs w:val="28"/>
        </w:rPr>
      </w:pPr>
      <w:r w:rsidRPr="005919BC">
        <w:rPr>
          <w:rFonts w:cs="Arial"/>
          <w:szCs w:val="28"/>
        </w:rPr>
        <w:t>от</w:t>
      </w:r>
      <w:r w:rsidR="005919BC" w:rsidRPr="005919BC">
        <w:rPr>
          <w:rFonts w:cs="Arial"/>
          <w:szCs w:val="28"/>
        </w:rPr>
        <w:t xml:space="preserve"> </w:t>
      </w:r>
      <w:r w:rsidRPr="005919BC">
        <w:rPr>
          <w:rFonts w:cs="Arial"/>
          <w:szCs w:val="28"/>
        </w:rPr>
        <w:t>28.09.</w:t>
      </w:r>
      <w:r w:rsidR="007A13B3" w:rsidRPr="005919BC">
        <w:rPr>
          <w:rFonts w:cs="Arial"/>
          <w:szCs w:val="28"/>
        </w:rPr>
        <w:t>20</w:t>
      </w:r>
      <w:r w:rsidR="008F7A6D" w:rsidRPr="005919BC">
        <w:rPr>
          <w:rFonts w:cs="Arial"/>
          <w:szCs w:val="28"/>
        </w:rPr>
        <w:t>23</w:t>
      </w:r>
      <w:r w:rsidR="005919BC">
        <w:rPr>
          <w:rFonts w:cs="Arial"/>
          <w:szCs w:val="28"/>
        </w:rPr>
        <w:tab/>
      </w:r>
      <w:r w:rsidR="007A13B3" w:rsidRPr="005919BC">
        <w:rPr>
          <w:rFonts w:cs="Arial"/>
          <w:szCs w:val="28"/>
        </w:rPr>
        <w:t>№</w:t>
      </w:r>
      <w:r w:rsidRPr="005919BC">
        <w:rPr>
          <w:rFonts w:cs="Arial"/>
          <w:szCs w:val="28"/>
        </w:rPr>
        <w:t xml:space="preserve"> 731</w:t>
      </w:r>
    </w:p>
    <w:p w:rsidR="007A13B3" w:rsidRPr="005919BC" w:rsidRDefault="007A13B3" w:rsidP="005919BC">
      <w:pPr>
        <w:tabs>
          <w:tab w:val="left" w:pos="720"/>
        </w:tabs>
        <w:spacing w:line="480" w:lineRule="auto"/>
        <w:ind w:firstLine="0"/>
        <w:rPr>
          <w:rFonts w:cs="Arial"/>
          <w:szCs w:val="28"/>
        </w:rPr>
      </w:pPr>
      <w:proofErr w:type="spellStart"/>
      <w:r w:rsidRPr="005919BC">
        <w:rPr>
          <w:rFonts w:cs="Arial"/>
          <w:szCs w:val="28"/>
        </w:rPr>
        <w:t>пгт</w:t>
      </w:r>
      <w:proofErr w:type="spellEnd"/>
      <w:r w:rsidRPr="005919BC">
        <w:rPr>
          <w:rFonts w:cs="Arial"/>
          <w:szCs w:val="28"/>
        </w:rPr>
        <w:t>. Березово</w:t>
      </w:r>
    </w:p>
    <w:p w:rsidR="006D0A57" w:rsidRPr="005919BC" w:rsidRDefault="006D0A57" w:rsidP="005919BC">
      <w:pPr>
        <w:pStyle w:val="Title"/>
      </w:pPr>
      <w:r w:rsidRPr="005919BC">
        <w:t xml:space="preserve">О внесении изменений в постановление администрации Березовского района от 01.08.2018 № 679 </w:t>
      </w:r>
      <w:r w:rsidR="005919BC" w:rsidRPr="005919BC">
        <w:t>«</w:t>
      </w:r>
      <w:r w:rsidRPr="005919BC">
        <w:t>О Порядке предоставления субсидий на возмещение затрат, возникающих при оказании ритуальных услуг населению на территории городского поселения Березово</w:t>
      </w:r>
      <w:r w:rsidR="005919BC" w:rsidRPr="005919BC">
        <w:t>»</w:t>
      </w:r>
    </w:p>
    <w:p w:rsidR="0029774A" w:rsidRDefault="0029774A" w:rsidP="0029774A">
      <w:r>
        <w:t xml:space="preserve">(утратил силу постановлением </w:t>
      </w:r>
      <w:proofErr w:type="gramStart"/>
      <w:r>
        <w:t xml:space="preserve">Администрации  </w:t>
      </w:r>
      <w:hyperlink r:id="rId8" w:tooltip="постановление от 26.12.2025 0:00:00 №1001 Администрация Березовского района&#10;&#10;О Порядке предоставления субсидии муниципальному унитарному предприятию «Березовонефтепродукт» муниципального образования городского поселения Березово на возмещение затрат, во" w:history="1">
        <w:r>
          <w:rPr>
            <w:rStyle w:val="ab"/>
          </w:rPr>
          <w:t>от</w:t>
        </w:r>
        <w:proofErr w:type="gramEnd"/>
        <w:r>
          <w:rPr>
            <w:rStyle w:val="ab"/>
          </w:rPr>
          <w:t xml:space="preserve"> 26.12.2025 № 1001</w:t>
        </w:r>
      </w:hyperlink>
      <w:r>
        <w:t>)</w:t>
      </w:r>
    </w:p>
    <w:p w:rsidR="006D0A57" w:rsidRPr="005919BC" w:rsidRDefault="006D0A57" w:rsidP="006D0A57">
      <w:pPr>
        <w:tabs>
          <w:tab w:val="left" w:pos="5760"/>
          <w:tab w:val="left" w:pos="5940"/>
        </w:tabs>
        <w:ind w:right="5241"/>
        <w:rPr>
          <w:rFonts w:cs="Arial"/>
          <w:szCs w:val="28"/>
        </w:rPr>
      </w:pPr>
      <w:bookmarkStart w:id="0" w:name="_GoBack"/>
      <w:bookmarkEnd w:id="0"/>
    </w:p>
    <w:p w:rsidR="005919BC" w:rsidRPr="005919BC" w:rsidRDefault="005919BC" w:rsidP="005919BC">
      <w:r w:rsidRPr="005919BC">
        <w:t>В целях приведения нормативного правового акта администрации Березовского района в соответствие с действующим законодательством:</w:t>
      </w:r>
    </w:p>
    <w:p w:rsidR="005919BC" w:rsidRPr="005919BC" w:rsidRDefault="005919BC" w:rsidP="005919BC">
      <w:r w:rsidRPr="005919BC">
        <w:t xml:space="preserve">1. Внести в приложение к постановлению администрации Березовского района </w:t>
      </w:r>
      <w:r>
        <w:t xml:space="preserve">          </w:t>
      </w:r>
      <w:hyperlink r:id="rId9" w:tooltip="постановление от 01.08.2018 0:00:00 №679 Администрация Березовского района&#10;&#10;О Порядке предоставления субсидий на возмещение затрат, возникающих при оказании ритуальных услуг населению на территории городского поселения Березово" w:history="1">
        <w:r w:rsidRPr="005919BC">
          <w:rPr>
            <w:rStyle w:val="ab"/>
          </w:rPr>
          <w:t>от 01.08.2018 № 679</w:t>
        </w:r>
      </w:hyperlink>
      <w:r w:rsidRPr="005919BC">
        <w:t xml:space="preserve"> «О Порядке предоставления субсидий на возмещение затрат, возникающих при оказании ритуальных услуг населению на территории городского поселения Березово» следующие изменения:</w:t>
      </w:r>
    </w:p>
    <w:p w:rsidR="005919BC" w:rsidRPr="005919BC" w:rsidRDefault="005919BC" w:rsidP="005919BC">
      <w:r w:rsidRPr="005919BC">
        <w:t>1.1. подпункт «3» пункта 2.1 раздела 2 изложить в следующей редакции:</w:t>
      </w:r>
    </w:p>
    <w:p w:rsidR="005919BC" w:rsidRPr="005919BC" w:rsidRDefault="005919BC" w:rsidP="005919BC">
      <w:r w:rsidRPr="005919BC">
        <w:t>«3) не должен являться иностранным юридическим лицом, в том числе местом регистрации которого является государство или территория, включенная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(далее-офшорные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обществ;».</w:t>
      </w:r>
    </w:p>
    <w:p w:rsidR="005919BC" w:rsidRPr="005919BC" w:rsidRDefault="005919BC" w:rsidP="005919BC">
      <w:r w:rsidRPr="005919BC">
        <w:t>2. Опубликовать настоящее постановление в газете «Жизнь Югры» и разместить на официальных веб-сайтах органов местного самоуправления Березовского района и городского поселения Березово.</w:t>
      </w:r>
    </w:p>
    <w:p w:rsidR="005919BC" w:rsidRPr="005919BC" w:rsidRDefault="005919BC" w:rsidP="005919BC">
      <w:r w:rsidRPr="005919BC">
        <w:t>3. Настоящее постановление вступает в силу после его официального опубликования.</w:t>
      </w:r>
    </w:p>
    <w:p w:rsidR="006D0A57" w:rsidRPr="005919BC" w:rsidRDefault="006D0A57" w:rsidP="005919BC"/>
    <w:p w:rsidR="005919BC" w:rsidRPr="005919BC" w:rsidRDefault="005919BC" w:rsidP="005919BC"/>
    <w:p w:rsidR="005919BC" w:rsidRPr="005919BC" w:rsidRDefault="005919BC" w:rsidP="005919BC">
      <w:pPr>
        <w:tabs>
          <w:tab w:val="center" w:pos="9072"/>
        </w:tabs>
        <w:ind w:firstLine="0"/>
      </w:pPr>
      <w:proofErr w:type="spellStart"/>
      <w:r w:rsidRPr="005919BC">
        <w:t>И.о</w:t>
      </w:r>
      <w:proofErr w:type="spellEnd"/>
      <w:r w:rsidRPr="005919BC">
        <w:t xml:space="preserve">. главы района </w:t>
      </w:r>
      <w:r>
        <w:tab/>
      </w:r>
      <w:r w:rsidRPr="005919BC">
        <w:t>Г.Г. Кудряшов</w:t>
      </w:r>
    </w:p>
    <w:sectPr w:rsidR="005919BC" w:rsidRPr="005919BC" w:rsidSect="005919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4CE6" w:rsidRDefault="00C94CE6" w:rsidP="00F67C74">
      <w:r>
        <w:separator/>
      </w:r>
    </w:p>
  </w:endnote>
  <w:endnote w:type="continuationSeparator" w:id="0">
    <w:p w:rsidR="00C94CE6" w:rsidRDefault="00C94CE6" w:rsidP="00F67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D1F" w:rsidRDefault="00E14D1F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D1F" w:rsidRDefault="00E14D1F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D1F" w:rsidRDefault="00E14D1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4CE6" w:rsidRDefault="00C94CE6" w:rsidP="00F67C74">
      <w:r>
        <w:separator/>
      </w:r>
    </w:p>
  </w:footnote>
  <w:footnote w:type="continuationSeparator" w:id="0">
    <w:p w:rsidR="00C94CE6" w:rsidRDefault="00C94CE6" w:rsidP="00F67C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D1F" w:rsidRDefault="00E14D1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D1F" w:rsidRDefault="00E14D1F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D1F" w:rsidRDefault="00E14D1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868CC"/>
    <w:multiLevelType w:val="hybridMultilevel"/>
    <w:tmpl w:val="1792B58C"/>
    <w:lvl w:ilvl="0" w:tplc="7D164CF8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377E12"/>
    <w:multiLevelType w:val="multilevel"/>
    <w:tmpl w:val="823A4D1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0CE96680"/>
    <w:multiLevelType w:val="multilevel"/>
    <w:tmpl w:val="1AF0E92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8"/>
      <w:numFmt w:val="decimal"/>
      <w:lvlText w:val="%1.%2."/>
      <w:lvlJc w:val="left"/>
      <w:pPr>
        <w:ind w:left="1437" w:hanging="720"/>
      </w:pPr>
    </w:lvl>
    <w:lvl w:ilvl="2">
      <w:start w:val="1"/>
      <w:numFmt w:val="decimal"/>
      <w:lvlText w:val="%1.%2.%3."/>
      <w:lvlJc w:val="left"/>
      <w:pPr>
        <w:ind w:left="2154" w:hanging="720"/>
      </w:pPr>
    </w:lvl>
    <w:lvl w:ilvl="3">
      <w:start w:val="1"/>
      <w:numFmt w:val="decimal"/>
      <w:lvlText w:val="%1.%2.%3.%4."/>
      <w:lvlJc w:val="left"/>
      <w:pPr>
        <w:ind w:left="3231" w:hanging="1080"/>
      </w:pPr>
    </w:lvl>
    <w:lvl w:ilvl="4">
      <w:start w:val="1"/>
      <w:numFmt w:val="decimal"/>
      <w:lvlText w:val="%1.%2.%3.%4.%5."/>
      <w:lvlJc w:val="left"/>
      <w:pPr>
        <w:ind w:left="3948" w:hanging="1080"/>
      </w:pPr>
    </w:lvl>
    <w:lvl w:ilvl="5">
      <w:start w:val="1"/>
      <w:numFmt w:val="decimal"/>
      <w:lvlText w:val="%1.%2.%3.%4.%5.%6."/>
      <w:lvlJc w:val="left"/>
      <w:pPr>
        <w:ind w:left="5025" w:hanging="1440"/>
      </w:pPr>
    </w:lvl>
    <w:lvl w:ilvl="6">
      <w:start w:val="1"/>
      <w:numFmt w:val="decimal"/>
      <w:lvlText w:val="%1.%2.%3.%4.%5.%6.%7."/>
      <w:lvlJc w:val="left"/>
      <w:pPr>
        <w:ind w:left="6102" w:hanging="1800"/>
      </w:pPr>
    </w:lvl>
    <w:lvl w:ilvl="7">
      <w:start w:val="1"/>
      <w:numFmt w:val="decimal"/>
      <w:lvlText w:val="%1.%2.%3.%4.%5.%6.%7.%8."/>
      <w:lvlJc w:val="left"/>
      <w:pPr>
        <w:ind w:left="6819" w:hanging="1800"/>
      </w:pPr>
    </w:lvl>
    <w:lvl w:ilvl="8">
      <w:start w:val="1"/>
      <w:numFmt w:val="decimal"/>
      <w:lvlText w:val="%1.%2.%3.%4.%5.%6.%7.%8.%9."/>
      <w:lvlJc w:val="left"/>
      <w:pPr>
        <w:ind w:left="7896" w:hanging="2160"/>
      </w:pPr>
    </w:lvl>
  </w:abstractNum>
  <w:abstractNum w:abstractNumId="3">
    <w:nsid w:val="12796903"/>
    <w:multiLevelType w:val="multilevel"/>
    <w:tmpl w:val="DED643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>
    <w:nsid w:val="13DB7FCA"/>
    <w:multiLevelType w:val="hybridMultilevel"/>
    <w:tmpl w:val="918ADFE6"/>
    <w:lvl w:ilvl="0" w:tplc="5FBC2F50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5">
    <w:nsid w:val="18400F98"/>
    <w:multiLevelType w:val="hybridMultilevel"/>
    <w:tmpl w:val="A678F1A0"/>
    <w:lvl w:ilvl="0" w:tplc="46464E2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>
    <w:nsid w:val="20DD6B80"/>
    <w:multiLevelType w:val="hybridMultilevel"/>
    <w:tmpl w:val="CCC8CEF0"/>
    <w:lvl w:ilvl="0" w:tplc="7A604E92">
      <w:start w:val="1"/>
      <w:numFmt w:val="decimal"/>
      <w:lvlText w:val="%1)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C817D2"/>
    <w:multiLevelType w:val="hybridMultilevel"/>
    <w:tmpl w:val="32FC33BC"/>
    <w:lvl w:ilvl="0" w:tplc="4218E984">
      <w:start w:val="1"/>
      <w:numFmt w:val="decimal"/>
      <w:lvlText w:val="%1)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33E1F5F"/>
    <w:multiLevelType w:val="hybridMultilevel"/>
    <w:tmpl w:val="863E9CEC"/>
    <w:lvl w:ilvl="0" w:tplc="5A840A60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52045D0"/>
    <w:multiLevelType w:val="multilevel"/>
    <w:tmpl w:val="1442740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0">
    <w:nsid w:val="38222396"/>
    <w:multiLevelType w:val="multilevel"/>
    <w:tmpl w:val="708AC7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>
    <w:nsid w:val="4DEC2A9D"/>
    <w:multiLevelType w:val="hybridMultilevel"/>
    <w:tmpl w:val="0F8CCC52"/>
    <w:lvl w:ilvl="0" w:tplc="9D94B46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>
    <w:nsid w:val="53275712"/>
    <w:multiLevelType w:val="hybridMultilevel"/>
    <w:tmpl w:val="A7E81DF4"/>
    <w:lvl w:ilvl="0" w:tplc="16C6ED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6C205F6"/>
    <w:multiLevelType w:val="multilevel"/>
    <w:tmpl w:val="3874142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>
    <w:nsid w:val="6B59157D"/>
    <w:multiLevelType w:val="multilevel"/>
    <w:tmpl w:val="DED643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70AB1487"/>
    <w:multiLevelType w:val="multilevel"/>
    <w:tmpl w:val="2802378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6">
    <w:nsid w:val="72B97A5B"/>
    <w:multiLevelType w:val="multilevel"/>
    <w:tmpl w:val="1442740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4"/>
  </w:num>
  <w:num w:numId="5">
    <w:abstractNumId w:val="15"/>
  </w:num>
  <w:num w:numId="6">
    <w:abstractNumId w:val="0"/>
  </w:num>
  <w:num w:numId="7">
    <w:abstractNumId w:val="3"/>
  </w:num>
  <w:num w:numId="8">
    <w:abstractNumId w:val="6"/>
  </w:num>
  <w:num w:numId="9">
    <w:abstractNumId w:val="1"/>
  </w:num>
  <w:num w:numId="10">
    <w:abstractNumId w:val="16"/>
  </w:num>
  <w:num w:numId="11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12"/>
  </w:num>
  <w:num w:numId="16">
    <w:abstractNumId w:val="13"/>
  </w:num>
  <w:num w:numId="17">
    <w:abstractNumId w:val="2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1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85B"/>
    <w:rsid w:val="00002222"/>
    <w:rsid w:val="00012E61"/>
    <w:rsid w:val="000164A7"/>
    <w:rsid w:val="00021CD5"/>
    <w:rsid w:val="00027CCF"/>
    <w:rsid w:val="00035681"/>
    <w:rsid w:val="0003683F"/>
    <w:rsid w:val="000447F1"/>
    <w:rsid w:val="00045C75"/>
    <w:rsid w:val="00052D0B"/>
    <w:rsid w:val="00053A23"/>
    <w:rsid w:val="000558AF"/>
    <w:rsid w:val="000560B5"/>
    <w:rsid w:val="00057B95"/>
    <w:rsid w:val="000610B2"/>
    <w:rsid w:val="0006267A"/>
    <w:rsid w:val="00067256"/>
    <w:rsid w:val="00075346"/>
    <w:rsid w:val="00083E79"/>
    <w:rsid w:val="00084C67"/>
    <w:rsid w:val="00086784"/>
    <w:rsid w:val="000876BC"/>
    <w:rsid w:val="00092307"/>
    <w:rsid w:val="00097D69"/>
    <w:rsid w:val="000A4023"/>
    <w:rsid w:val="000B1ADE"/>
    <w:rsid w:val="000D4D68"/>
    <w:rsid w:val="000D7FA6"/>
    <w:rsid w:val="000E192A"/>
    <w:rsid w:val="000E1F2F"/>
    <w:rsid w:val="000E3785"/>
    <w:rsid w:val="000E73D5"/>
    <w:rsid w:val="000E754D"/>
    <w:rsid w:val="000F5E79"/>
    <w:rsid w:val="00114916"/>
    <w:rsid w:val="00117C69"/>
    <w:rsid w:val="001204A1"/>
    <w:rsid w:val="00120EED"/>
    <w:rsid w:val="00127EFE"/>
    <w:rsid w:val="00130A23"/>
    <w:rsid w:val="00136FA1"/>
    <w:rsid w:val="00144508"/>
    <w:rsid w:val="001473FD"/>
    <w:rsid w:val="00164DD8"/>
    <w:rsid w:val="00175EC6"/>
    <w:rsid w:val="001772EA"/>
    <w:rsid w:val="0018051C"/>
    <w:rsid w:val="00180BD3"/>
    <w:rsid w:val="00180E8B"/>
    <w:rsid w:val="001934DD"/>
    <w:rsid w:val="001A0B7C"/>
    <w:rsid w:val="001A1337"/>
    <w:rsid w:val="001B1A30"/>
    <w:rsid w:val="001B404D"/>
    <w:rsid w:val="001B7541"/>
    <w:rsid w:val="001C28AF"/>
    <w:rsid w:val="001C4C29"/>
    <w:rsid w:val="001D001E"/>
    <w:rsid w:val="001D7A2C"/>
    <w:rsid w:val="001E07D9"/>
    <w:rsid w:val="001E2698"/>
    <w:rsid w:val="001E4684"/>
    <w:rsid w:val="001E5D96"/>
    <w:rsid w:val="001E5DE2"/>
    <w:rsid w:val="001F1E54"/>
    <w:rsid w:val="001F6C2F"/>
    <w:rsid w:val="001F7BF1"/>
    <w:rsid w:val="00201558"/>
    <w:rsid w:val="00201FF9"/>
    <w:rsid w:val="0020366B"/>
    <w:rsid w:val="00207720"/>
    <w:rsid w:val="00210600"/>
    <w:rsid w:val="00212079"/>
    <w:rsid w:val="002169C6"/>
    <w:rsid w:val="00217A70"/>
    <w:rsid w:val="002210EA"/>
    <w:rsid w:val="00245BBD"/>
    <w:rsid w:val="0025277D"/>
    <w:rsid w:val="002532CA"/>
    <w:rsid w:val="0025478B"/>
    <w:rsid w:val="00256325"/>
    <w:rsid w:val="00257C47"/>
    <w:rsid w:val="00272A2B"/>
    <w:rsid w:val="00273CBB"/>
    <w:rsid w:val="00274B2F"/>
    <w:rsid w:val="00285E8B"/>
    <w:rsid w:val="00287230"/>
    <w:rsid w:val="0029515B"/>
    <w:rsid w:val="0029774A"/>
    <w:rsid w:val="002A1769"/>
    <w:rsid w:val="002A4E21"/>
    <w:rsid w:val="002A62EA"/>
    <w:rsid w:val="002B1440"/>
    <w:rsid w:val="002C38E4"/>
    <w:rsid w:val="002C6D23"/>
    <w:rsid w:val="002D0DB6"/>
    <w:rsid w:val="002D268E"/>
    <w:rsid w:val="002D3CF7"/>
    <w:rsid w:val="002D4521"/>
    <w:rsid w:val="002D6EA6"/>
    <w:rsid w:val="002E05A7"/>
    <w:rsid w:val="002E21BF"/>
    <w:rsid w:val="002E30CF"/>
    <w:rsid w:val="002E52EB"/>
    <w:rsid w:val="002E5787"/>
    <w:rsid w:val="002E5CE4"/>
    <w:rsid w:val="002F38CE"/>
    <w:rsid w:val="00301C49"/>
    <w:rsid w:val="00305EC3"/>
    <w:rsid w:val="00307669"/>
    <w:rsid w:val="00307BBA"/>
    <w:rsid w:val="003116B7"/>
    <w:rsid w:val="003118A1"/>
    <w:rsid w:val="00327484"/>
    <w:rsid w:val="00327D65"/>
    <w:rsid w:val="00333945"/>
    <w:rsid w:val="00337D37"/>
    <w:rsid w:val="0034217F"/>
    <w:rsid w:val="00343868"/>
    <w:rsid w:val="0034508E"/>
    <w:rsid w:val="00347B82"/>
    <w:rsid w:val="00351DB0"/>
    <w:rsid w:val="00356243"/>
    <w:rsid w:val="00371858"/>
    <w:rsid w:val="00372DEB"/>
    <w:rsid w:val="00373262"/>
    <w:rsid w:val="00373929"/>
    <w:rsid w:val="00377F59"/>
    <w:rsid w:val="00381CD9"/>
    <w:rsid w:val="0038280E"/>
    <w:rsid w:val="00384124"/>
    <w:rsid w:val="00390E95"/>
    <w:rsid w:val="00395310"/>
    <w:rsid w:val="003A7AA8"/>
    <w:rsid w:val="003B1D23"/>
    <w:rsid w:val="003B73B3"/>
    <w:rsid w:val="003C194C"/>
    <w:rsid w:val="003C4A6D"/>
    <w:rsid w:val="003C73A8"/>
    <w:rsid w:val="003C7D2E"/>
    <w:rsid w:val="003D249E"/>
    <w:rsid w:val="003D46C9"/>
    <w:rsid w:val="003D6CD8"/>
    <w:rsid w:val="003D7699"/>
    <w:rsid w:val="003F4B4D"/>
    <w:rsid w:val="003F6A22"/>
    <w:rsid w:val="003F7794"/>
    <w:rsid w:val="004043F9"/>
    <w:rsid w:val="00410E82"/>
    <w:rsid w:val="00412BBC"/>
    <w:rsid w:val="00413F8F"/>
    <w:rsid w:val="00440387"/>
    <w:rsid w:val="00442D2C"/>
    <w:rsid w:val="0044740C"/>
    <w:rsid w:val="00453B9E"/>
    <w:rsid w:val="00455079"/>
    <w:rsid w:val="00456170"/>
    <w:rsid w:val="00457C50"/>
    <w:rsid w:val="00461E2C"/>
    <w:rsid w:val="004707AA"/>
    <w:rsid w:val="00485779"/>
    <w:rsid w:val="00497A46"/>
    <w:rsid w:val="004A0941"/>
    <w:rsid w:val="004A18B3"/>
    <w:rsid w:val="004A2A92"/>
    <w:rsid w:val="004B2C28"/>
    <w:rsid w:val="004B554F"/>
    <w:rsid w:val="004B6CEA"/>
    <w:rsid w:val="004B70AC"/>
    <w:rsid w:val="004C08BA"/>
    <w:rsid w:val="004C4506"/>
    <w:rsid w:val="004D7EE2"/>
    <w:rsid w:val="004E0548"/>
    <w:rsid w:val="004E60B5"/>
    <w:rsid w:val="004E76C4"/>
    <w:rsid w:val="004F1743"/>
    <w:rsid w:val="004F617E"/>
    <w:rsid w:val="004F7721"/>
    <w:rsid w:val="005038B8"/>
    <w:rsid w:val="00507A13"/>
    <w:rsid w:val="0051245F"/>
    <w:rsid w:val="00512EF8"/>
    <w:rsid w:val="00514C5E"/>
    <w:rsid w:val="00521564"/>
    <w:rsid w:val="00521F2E"/>
    <w:rsid w:val="00523969"/>
    <w:rsid w:val="00524E1D"/>
    <w:rsid w:val="005349A0"/>
    <w:rsid w:val="005365B8"/>
    <w:rsid w:val="00541170"/>
    <w:rsid w:val="00543E3E"/>
    <w:rsid w:val="005447DB"/>
    <w:rsid w:val="00547DED"/>
    <w:rsid w:val="00556668"/>
    <w:rsid w:val="00571D0A"/>
    <w:rsid w:val="00574CE0"/>
    <w:rsid w:val="00575EBB"/>
    <w:rsid w:val="00586B87"/>
    <w:rsid w:val="005919BC"/>
    <w:rsid w:val="00593874"/>
    <w:rsid w:val="00593A4B"/>
    <w:rsid w:val="005940DB"/>
    <w:rsid w:val="00594541"/>
    <w:rsid w:val="005A04AE"/>
    <w:rsid w:val="005B0DE9"/>
    <w:rsid w:val="005B4FA9"/>
    <w:rsid w:val="005C053F"/>
    <w:rsid w:val="005C6943"/>
    <w:rsid w:val="005D4353"/>
    <w:rsid w:val="005D53C6"/>
    <w:rsid w:val="005E1100"/>
    <w:rsid w:val="005E48CE"/>
    <w:rsid w:val="005F67AD"/>
    <w:rsid w:val="0060439E"/>
    <w:rsid w:val="00607DF9"/>
    <w:rsid w:val="00626EEC"/>
    <w:rsid w:val="00635BFA"/>
    <w:rsid w:val="00636730"/>
    <w:rsid w:val="00643135"/>
    <w:rsid w:val="00651F3D"/>
    <w:rsid w:val="0065392E"/>
    <w:rsid w:val="0065657F"/>
    <w:rsid w:val="00657B03"/>
    <w:rsid w:val="0067203C"/>
    <w:rsid w:val="006725B0"/>
    <w:rsid w:val="0067396B"/>
    <w:rsid w:val="00674478"/>
    <w:rsid w:val="00675E0D"/>
    <w:rsid w:val="006763B4"/>
    <w:rsid w:val="00676FD3"/>
    <w:rsid w:val="00682307"/>
    <w:rsid w:val="00686147"/>
    <w:rsid w:val="006A3661"/>
    <w:rsid w:val="006A7C14"/>
    <w:rsid w:val="006B2490"/>
    <w:rsid w:val="006B2A66"/>
    <w:rsid w:val="006B3016"/>
    <w:rsid w:val="006B3A1A"/>
    <w:rsid w:val="006C2740"/>
    <w:rsid w:val="006C2DA5"/>
    <w:rsid w:val="006C5B83"/>
    <w:rsid w:val="006D0A57"/>
    <w:rsid w:val="006D2C42"/>
    <w:rsid w:val="006D6469"/>
    <w:rsid w:val="006E23DF"/>
    <w:rsid w:val="006E75F9"/>
    <w:rsid w:val="00703C8E"/>
    <w:rsid w:val="00710957"/>
    <w:rsid w:val="00711576"/>
    <w:rsid w:val="007145D3"/>
    <w:rsid w:val="00716688"/>
    <w:rsid w:val="00722726"/>
    <w:rsid w:val="00725BA8"/>
    <w:rsid w:val="00726997"/>
    <w:rsid w:val="0073522F"/>
    <w:rsid w:val="00735FC7"/>
    <w:rsid w:val="007465A9"/>
    <w:rsid w:val="0075051B"/>
    <w:rsid w:val="00753EC3"/>
    <w:rsid w:val="007614D6"/>
    <w:rsid w:val="00770863"/>
    <w:rsid w:val="0077244D"/>
    <w:rsid w:val="00776DB0"/>
    <w:rsid w:val="0077788C"/>
    <w:rsid w:val="007807D5"/>
    <w:rsid w:val="00780C2C"/>
    <w:rsid w:val="007854AE"/>
    <w:rsid w:val="00797C37"/>
    <w:rsid w:val="007A13B3"/>
    <w:rsid w:val="007A3B31"/>
    <w:rsid w:val="007A493F"/>
    <w:rsid w:val="007B645B"/>
    <w:rsid w:val="007B759A"/>
    <w:rsid w:val="007C6688"/>
    <w:rsid w:val="007C67E9"/>
    <w:rsid w:val="007D6020"/>
    <w:rsid w:val="007D6733"/>
    <w:rsid w:val="007E0146"/>
    <w:rsid w:val="007E4A61"/>
    <w:rsid w:val="007F5A64"/>
    <w:rsid w:val="007F7210"/>
    <w:rsid w:val="00812B89"/>
    <w:rsid w:val="0081592E"/>
    <w:rsid w:val="00824176"/>
    <w:rsid w:val="00827078"/>
    <w:rsid w:val="00842B07"/>
    <w:rsid w:val="0084345B"/>
    <w:rsid w:val="0085300E"/>
    <w:rsid w:val="00853637"/>
    <w:rsid w:val="00854BC6"/>
    <w:rsid w:val="00855BF8"/>
    <w:rsid w:val="00864F71"/>
    <w:rsid w:val="00866A09"/>
    <w:rsid w:val="00870D80"/>
    <w:rsid w:val="00872FA0"/>
    <w:rsid w:val="00874FBD"/>
    <w:rsid w:val="00891F91"/>
    <w:rsid w:val="0089283D"/>
    <w:rsid w:val="00892A1E"/>
    <w:rsid w:val="00893D50"/>
    <w:rsid w:val="008959D9"/>
    <w:rsid w:val="008975AA"/>
    <w:rsid w:val="008A1425"/>
    <w:rsid w:val="008A3200"/>
    <w:rsid w:val="008A35ED"/>
    <w:rsid w:val="008B00CE"/>
    <w:rsid w:val="008B1712"/>
    <w:rsid w:val="008B30B8"/>
    <w:rsid w:val="008B3CEE"/>
    <w:rsid w:val="008B64B1"/>
    <w:rsid w:val="008C2D3E"/>
    <w:rsid w:val="008C7E95"/>
    <w:rsid w:val="008D58BC"/>
    <w:rsid w:val="008D6112"/>
    <w:rsid w:val="008D6731"/>
    <w:rsid w:val="008E316E"/>
    <w:rsid w:val="008E5C17"/>
    <w:rsid w:val="008E7B97"/>
    <w:rsid w:val="008F1D5A"/>
    <w:rsid w:val="008F318A"/>
    <w:rsid w:val="008F7A6D"/>
    <w:rsid w:val="009042E8"/>
    <w:rsid w:val="00904ED8"/>
    <w:rsid w:val="009057E7"/>
    <w:rsid w:val="00907FA0"/>
    <w:rsid w:val="00913901"/>
    <w:rsid w:val="00917D05"/>
    <w:rsid w:val="00920481"/>
    <w:rsid w:val="0092252C"/>
    <w:rsid w:val="00923549"/>
    <w:rsid w:val="00924C97"/>
    <w:rsid w:val="009261BF"/>
    <w:rsid w:val="00934EEF"/>
    <w:rsid w:val="0094638B"/>
    <w:rsid w:val="0096002A"/>
    <w:rsid w:val="0096093E"/>
    <w:rsid w:val="00964683"/>
    <w:rsid w:val="0097115A"/>
    <w:rsid w:val="00971704"/>
    <w:rsid w:val="0097485B"/>
    <w:rsid w:val="00976102"/>
    <w:rsid w:val="009766D9"/>
    <w:rsid w:val="00980519"/>
    <w:rsid w:val="00986DAF"/>
    <w:rsid w:val="0099312B"/>
    <w:rsid w:val="0099688D"/>
    <w:rsid w:val="009A21EE"/>
    <w:rsid w:val="009A7498"/>
    <w:rsid w:val="009B6302"/>
    <w:rsid w:val="009C18F4"/>
    <w:rsid w:val="009C41B6"/>
    <w:rsid w:val="009D05EC"/>
    <w:rsid w:val="009D0D82"/>
    <w:rsid w:val="009D4855"/>
    <w:rsid w:val="009D6425"/>
    <w:rsid w:val="009E04C2"/>
    <w:rsid w:val="009E1FDF"/>
    <w:rsid w:val="009E74E2"/>
    <w:rsid w:val="009F0111"/>
    <w:rsid w:val="009F6E63"/>
    <w:rsid w:val="00A006C5"/>
    <w:rsid w:val="00A012E6"/>
    <w:rsid w:val="00A02514"/>
    <w:rsid w:val="00A04D39"/>
    <w:rsid w:val="00A1613A"/>
    <w:rsid w:val="00A1697F"/>
    <w:rsid w:val="00A217DA"/>
    <w:rsid w:val="00A21D85"/>
    <w:rsid w:val="00A233D9"/>
    <w:rsid w:val="00A25FF2"/>
    <w:rsid w:val="00A275E3"/>
    <w:rsid w:val="00A31E39"/>
    <w:rsid w:val="00A328BE"/>
    <w:rsid w:val="00A331E1"/>
    <w:rsid w:val="00A35046"/>
    <w:rsid w:val="00A3645A"/>
    <w:rsid w:val="00A36C0B"/>
    <w:rsid w:val="00A372FD"/>
    <w:rsid w:val="00A40E76"/>
    <w:rsid w:val="00A431BD"/>
    <w:rsid w:val="00A51C21"/>
    <w:rsid w:val="00A52BB2"/>
    <w:rsid w:val="00A53E18"/>
    <w:rsid w:val="00A75810"/>
    <w:rsid w:val="00A764F8"/>
    <w:rsid w:val="00A91A09"/>
    <w:rsid w:val="00A91F97"/>
    <w:rsid w:val="00AA21F9"/>
    <w:rsid w:val="00AB6304"/>
    <w:rsid w:val="00AB7AC9"/>
    <w:rsid w:val="00AC0E03"/>
    <w:rsid w:val="00AC77FF"/>
    <w:rsid w:val="00AD4EE5"/>
    <w:rsid w:val="00AE0377"/>
    <w:rsid w:val="00AE139C"/>
    <w:rsid w:val="00AE4331"/>
    <w:rsid w:val="00AE76DE"/>
    <w:rsid w:val="00AF2E47"/>
    <w:rsid w:val="00B027B6"/>
    <w:rsid w:val="00B07216"/>
    <w:rsid w:val="00B1140B"/>
    <w:rsid w:val="00B116B2"/>
    <w:rsid w:val="00B16732"/>
    <w:rsid w:val="00B17A22"/>
    <w:rsid w:val="00B21765"/>
    <w:rsid w:val="00B32211"/>
    <w:rsid w:val="00B347A2"/>
    <w:rsid w:val="00B367D4"/>
    <w:rsid w:val="00B40050"/>
    <w:rsid w:val="00B46C0E"/>
    <w:rsid w:val="00B50C19"/>
    <w:rsid w:val="00B5611E"/>
    <w:rsid w:val="00B62502"/>
    <w:rsid w:val="00B63942"/>
    <w:rsid w:val="00B66B19"/>
    <w:rsid w:val="00B74C66"/>
    <w:rsid w:val="00B76BED"/>
    <w:rsid w:val="00B86BFD"/>
    <w:rsid w:val="00B87B2D"/>
    <w:rsid w:val="00B9788F"/>
    <w:rsid w:val="00BA663A"/>
    <w:rsid w:val="00BA6C62"/>
    <w:rsid w:val="00BA6F38"/>
    <w:rsid w:val="00BA78DA"/>
    <w:rsid w:val="00BC3740"/>
    <w:rsid w:val="00BC3C32"/>
    <w:rsid w:val="00BC627C"/>
    <w:rsid w:val="00BD3D31"/>
    <w:rsid w:val="00BD4B44"/>
    <w:rsid w:val="00BE1B1F"/>
    <w:rsid w:val="00BE1E0C"/>
    <w:rsid w:val="00BF001A"/>
    <w:rsid w:val="00BF600E"/>
    <w:rsid w:val="00BF673D"/>
    <w:rsid w:val="00C02D21"/>
    <w:rsid w:val="00C02D3C"/>
    <w:rsid w:val="00C04D77"/>
    <w:rsid w:val="00C20936"/>
    <w:rsid w:val="00C26AEE"/>
    <w:rsid w:val="00C30F33"/>
    <w:rsid w:val="00C344E8"/>
    <w:rsid w:val="00C454A2"/>
    <w:rsid w:val="00C55DBC"/>
    <w:rsid w:val="00C56C09"/>
    <w:rsid w:val="00C65788"/>
    <w:rsid w:val="00C72AD2"/>
    <w:rsid w:val="00C75354"/>
    <w:rsid w:val="00C77DCA"/>
    <w:rsid w:val="00C94CE6"/>
    <w:rsid w:val="00C95C22"/>
    <w:rsid w:val="00CA1DA3"/>
    <w:rsid w:val="00CA437B"/>
    <w:rsid w:val="00CA4B12"/>
    <w:rsid w:val="00CA52FB"/>
    <w:rsid w:val="00CA7C72"/>
    <w:rsid w:val="00CB1503"/>
    <w:rsid w:val="00CC2FCF"/>
    <w:rsid w:val="00CC6DC4"/>
    <w:rsid w:val="00CD0850"/>
    <w:rsid w:val="00CD0F23"/>
    <w:rsid w:val="00CD28B8"/>
    <w:rsid w:val="00CD4680"/>
    <w:rsid w:val="00CD55BF"/>
    <w:rsid w:val="00CE28C9"/>
    <w:rsid w:val="00CE303B"/>
    <w:rsid w:val="00CF7CCC"/>
    <w:rsid w:val="00D02B16"/>
    <w:rsid w:val="00D1052A"/>
    <w:rsid w:val="00D132BF"/>
    <w:rsid w:val="00D24BA3"/>
    <w:rsid w:val="00D41C93"/>
    <w:rsid w:val="00D428BF"/>
    <w:rsid w:val="00D450B5"/>
    <w:rsid w:val="00D4753C"/>
    <w:rsid w:val="00D50203"/>
    <w:rsid w:val="00D50DF1"/>
    <w:rsid w:val="00D54F3C"/>
    <w:rsid w:val="00D6017F"/>
    <w:rsid w:val="00D71D8C"/>
    <w:rsid w:val="00D748F8"/>
    <w:rsid w:val="00D74AA8"/>
    <w:rsid w:val="00D76627"/>
    <w:rsid w:val="00D863B3"/>
    <w:rsid w:val="00DA16B7"/>
    <w:rsid w:val="00DA57A3"/>
    <w:rsid w:val="00DB5E45"/>
    <w:rsid w:val="00DC05BE"/>
    <w:rsid w:val="00DC37D9"/>
    <w:rsid w:val="00DD7268"/>
    <w:rsid w:val="00DE1FBC"/>
    <w:rsid w:val="00DE5010"/>
    <w:rsid w:val="00DF08F4"/>
    <w:rsid w:val="00DF0D3D"/>
    <w:rsid w:val="00DF2DC0"/>
    <w:rsid w:val="00DF5C95"/>
    <w:rsid w:val="00DF7727"/>
    <w:rsid w:val="00E011F9"/>
    <w:rsid w:val="00E0324D"/>
    <w:rsid w:val="00E03C2C"/>
    <w:rsid w:val="00E117CD"/>
    <w:rsid w:val="00E133CE"/>
    <w:rsid w:val="00E14D1F"/>
    <w:rsid w:val="00E20708"/>
    <w:rsid w:val="00E22244"/>
    <w:rsid w:val="00E241A3"/>
    <w:rsid w:val="00E25120"/>
    <w:rsid w:val="00E35B1F"/>
    <w:rsid w:val="00E3603F"/>
    <w:rsid w:val="00E42250"/>
    <w:rsid w:val="00E43A16"/>
    <w:rsid w:val="00E441B5"/>
    <w:rsid w:val="00E4438A"/>
    <w:rsid w:val="00E46947"/>
    <w:rsid w:val="00E53364"/>
    <w:rsid w:val="00E54F77"/>
    <w:rsid w:val="00E57EFF"/>
    <w:rsid w:val="00E57FCE"/>
    <w:rsid w:val="00E65841"/>
    <w:rsid w:val="00E71883"/>
    <w:rsid w:val="00E767D1"/>
    <w:rsid w:val="00E76B06"/>
    <w:rsid w:val="00E81D87"/>
    <w:rsid w:val="00E83EB1"/>
    <w:rsid w:val="00E9000F"/>
    <w:rsid w:val="00E90A9A"/>
    <w:rsid w:val="00E95391"/>
    <w:rsid w:val="00E954B6"/>
    <w:rsid w:val="00EA19A2"/>
    <w:rsid w:val="00EA259A"/>
    <w:rsid w:val="00EA2EC9"/>
    <w:rsid w:val="00EA38EF"/>
    <w:rsid w:val="00EA4567"/>
    <w:rsid w:val="00EA600B"/>
    <w:rsid w:val="00EB465C"/>
    <w:rsid w:val="00EB730D"/>
    <w:rsid w:val="00EC4D85"/>
    <w:rsid w:val="00EC5119"/>
    <w:rsid w:val="00EE3D7A"/>
    <w:rsid w:val="00EF7BE5"/>
    <w:rsid w:val="00F03DC2"/>
    <w:rsid w:val="00F04899"/>
    <w:rsid w:val="00F077CD"/>
    <w:rsid w:val="00F12FC8"/>
    <w:rsid w:val="00F155E2"/>
    <w:rsid w:val="00F307DD"/>
    <w:rsid w:val="00F36734"/>
    <w:rsid w:val="00F452FC"/>
    <w:rsid w:val="00F45934"/>
    <w:rsid w:val="00F472E5"/>
    <w:rsid w:val="00F5216A"/>
    <w:rsid w:val="00F528B0"/>
    <w:rsid w:val="00F545EF"/>
    <w:rsid w:val="00F55922"/>
    <w:rsid w:val="00F55F0C"/>
    <w:rsid w:val="00F609D9"/>
    <w:rsid w:val="00F61DEB"/>
    <w:rsid w:val="00F63630"/>
    <w:rsid w:val="00F67C74"/>
    <w:rsid w:val="00F75FDD"/>
    <w:rsid w:val="00F8482E"/>
    <w:rsid w:val="00F85F4C"/>
    <w:rsid w:val="00F91687"/>
    <w:rsid w:val="00F9467F"/>
    <w:rsid w:val="00F94ED2"/>
    <w:rsid w:val="00FA62A9"/>
    <w:rsid w:val="00FB6E0A"/>
    <w:rsid w:val="00FC1E7F"/>
    <w:rsid w:val="00FC2086"/>
    <w:rsid w:val="00FC44AB"/>
    <w:rsid w:val="00FC5AAC"/>
    <w:rsid w:val="00FC6680"/>
    <w:rsid w:val="00FD3F93"/>
    <w:rsid w:val="00FD43DA"/>
    <w:rsid w:val="00FE02DD"/>
    <w:rsid w:val="00FE73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E23D4A-56CC-4C86-87E6-126D11819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5919BC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5919B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919B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919B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919B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748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748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97485B"/>
    <w:rPr>
      <w:rFonts w:eastAsia="Calibri"/>
      <w:sz w:val="28"/>
    </w:rPr>
  </w:style>
  <w:style w:type="character" w:customStyle="1" w:styleId="a4">
    <w:name w:val="Основной текст Знак"/>
    <w:basedOn w:val="a0"/>
    <w:link w:val="a3"/>
    <w:rsid w:val="0097485B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9748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a5">
    <w:name w:val="БланкАДМ"/>
    <w:basedOn w:val="a"/>
    <w:rsid w:val="0097485B"/>
    <w:pPr>
      <w:widowControl w:val="0"/>
      <w:ind w:firstLine="720"/>
    </w:pPr>
    <w:rPr>
      <w:rFonts w:eastAsia="Calibri"/>
      <w:sz w:val="28"/>
      <w:szCs w:val="20"/>
    </w:rPr>
  </w:style>
  <w:style w:type="paragraph" w:styleId="a6">
    <w:name w:val="header"/>
    <w:basedOn w:val="a"/>
    <w:link w:val="a7"/>
    <w:uiPriority w:val="99"/>
    <w:rsid w:val="0097485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7485B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97485B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70D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70D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8F1D5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b">
    <w:name w:val="Hyperlink"/>
    <w:basedOn w:val="a0"/>
    <w:rsid w:val="005919BC"/>
    <w:rPr>
      <w:color w:val="0000FF"/>
      <w:u w:val="none"/>
    </w:rPr>
  </w:style>
  <w:style w:type="paragraph" w:styleId="ac">
    <w:name w:val="List Paragraph"/>
    <w:basedOn w:val="a"/>
    <w:uiPriority w:val="34"/>
    <w:qFormat/>
    <w:rsid w:val="00347B82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6D646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D646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Цветовое выделение"/>
    <w:uiPriority w:val="99"/>
    <w:rsid w:val="005E1100"/>
    <w:rPr>
      <w:b/>
      <w:bCs/>
      <w:color w:val="26282F"/>
    </w:rPr>
  </w:style>
  <w:style w:type="paragraph" w:customStyle="1" w:styleId="ConsPlusTextList1">
    <w:name w:val="ConsPlusTextList1"/>
    <w:uiPriority w:val="99"/>
    <w:rsid w:val="003C73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0">
    <w:name w:val="Гипертекстовая ссылка"/>
    <w:uiPriority w:val="99"/>
    <w:rsid w:val="00C55DBC"/>
    <w:rPr>
      <w:b w:val="0"/>
      <w:bCs w:val="0"/>
      <w:color w:val="106BBE"/>
    </w:rPr>
  </w:style>
  <w:style w:type="paragraph" w:customStyle="1" w:styleId="ConsPlusTitle">
    <w:name w:val="ConsPlusTitle"/>
    <w:uiPriority w:val="99"/>
    <w:rsid w:val="006D0A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table" w:styleId="af1">
    <w:name w:val="Table Grid"/>
    <w:basedOn w:val="a1"/>
    <w:rsid w:val="004E60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F528B0"/>
    <w:rPr>
      <w:rFonts w:ascii="Arial" w:eastAsia="Calibri" w:hAnsi="Arial" w:cs="Arial"/>
      <w:sz w:val="20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067256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af2">
    <w:name w:val="Normal (Web)"/>
    <w:basedOn w:val="a"/>
    <w:uiPriority w:val="99"/>
    <w:unhideWhenUsed/>
    <w:rsid w:val="003F7794"/>
    <w:pPr>
      <w:spacing w:before="100" w:beforeAutospacing="1" w:after="100" w:afterAutospacing="1"/>
    </w:pPr>
  </w:style>
  <w:style w:type="character" w:customStyle="1" w:styleId="30">
    <w:name w:val="Заголовок 3 Знак"/>
    <w:aliases w:val="!Главы документа Знак"/>
    <w:basedOn w:val="a0"/>
    <w:link w:val="3"/>
    <w:rsid w:val="005919BC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5919BC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5919BC"/>
    <w:rPr>
      <w:rFonts w:ascii="Arial" w:hAnsi="Arial"/>
      <w:b w:val="0"/>
      <w:i w:val="0"/>
      <w:iCs/>
      <w:color w:val="0000FF"/>
      <w:sz w:val="24"/>
      <w:u w:val="none"/>
    </w:rPr>
  </w:style>
  <w:style w:type="paragraph" w:styleId="af3">
    <w:name w:val="annotation text"/>
    <w:aliases w:val="!Равноширинный текст документа"/>
    <w:basedOn w:val="a"/>
    <w:link w:val="af4"/>
    <w:semiHidden/>
    <w:rsid w:val="005919BC"/>
    <w:rPr>
      <w:rFonts w:ascii="Courier" w:hAnsi="Courier"/>
      <w:sz w:val="22"/>
      <w:szCs w:val="20"/>
    </w:rPr>
  </w:style>
  <w:style w:type="character" w:customStyle="1" w:styleId="af4">
    <w:name w:val="Текст примечания Знак"/>
    <w:aliases w:val="!Равноширинный текст документа Знак"/>
    <w:basedOn w:val="a0"/>
    <w:link w:val="af3"/>
    <w:semiHidden/>
    <w:rsid w:val="005919BC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5919B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5919BC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5919BC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5919BC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5">
    <w:name w:val="FollowedHyperlink"/>
    <w:basedOn w:val="a0"/>
    <w:uiPriority w:val="99"/>
    <w:semiHidden/>
    <w:unhideWhenUsed/>
    <w:rsid w:val="005919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5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Z:\content\act\3c469798-499e-4b55-ab12-b0b6d39dd3a6.doc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content\act\ed4ef641-5895-4f67-8e4e-d5ac05086b2f.docx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E918D7-2683-4410-9E90-52BA8D95D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1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Ярдухина Виктория Вячеславовна</cp:lastModifiedBy>
  <cp:revision>2</cp:revision>
  <cp:lastPrinted>2023-09-29T04:41:00Z</cp:lastPrinted>
  <dcterms:created xsi:type="dcterms:W3CDTF">2025-12-29T07:35:00Z</dcterms:created>
  <dcterms:modified xsi:type="dcterms:W3CDTF">2025-12-29T07:35:00Z</dcterms:modified>
</cp:coreProperties>
</file>