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775" w:rsidRPr="001E5775" w:rsidRDefault="00310A47" w:rsidP="001E5775">
      <w:pPr>
        <w:pStyle w:val="2"/>
      </w:pPr>
      <w:r w:rsidRPr="001E5775">
        <w:t>АДМИНИСТРАЦИЯ БЕРЕЗОВСКОГО РАЙОНА</w:t>
      </w:r>
    </w:p>
    <w:p w:rsidR="00310A47" w:rsidRPr="001E5775" w:rsidRDefault="00310A47" w:rsidP="001E5775">
      <w:pPr>
        <w:pStyle w:val="2"/>
      </w:pPr>
      <w:r w:rsidRPr="001E5775">
        <w:t>ХАНТЫ-МАНСИЙСКОГО АВТОНОМНОГО ОКРУГА</w:t>
      </w:r>
      <w:r w:rsidR="001E5775" w:rsidRPr="001E5775">
        <w:t>-</w:t>
      </w:r>
      <w:r w:rsidRPr="001E5775">
        <w:t>ЮГРЫ</w:t>
      </w:r>
    </w:p>
    <w:p w:rsidR="00310A47" w:rsidRPr="001E5775" w:rsidRDefault="00310A47" w:rsidP="001E5775">
      <w:pPr>
        <w:pStyle w:val="2"/>
        <w:rPr>
          <w:szCs w:val="16"/>
        </w:rPr>
      </w:pPr>
    </w:p>
    <w:p w:rsidR="00310A47" w:rsidRPr="001E5775" w:rsidRDefault="00310A47" w:rsidP="001E5775">
      <w:pPr>
        <w:pStyle w:val="2"/>
        <w:rPr>
          <w:szCs w:val="36"/>
        </w:rPr>
      </w:pPr>
      <w:r w:rsidRPr="001E5775">
        <w:rPr>
          <w:szCs w:val="36"/>
        </w:rPr>
        <w:t>ПОСТАНОВЛЕНИЕ</w:t>
      </w:r>
    </w:p>
    <w:p w:rsidR="00310A47" w:rsidRPr="001E5775" w:rsidRDefault="00310A47" w:rsidP="00310A47">
      <w:pPr>
        <w:rPr>
          <w:rFonts w:cs="Arial"/>
          <w:szCs w:val="28"/>
        </w:rPr>
      </w:pPr>
    </w:p>
    <w:p w:rsidR="00310A47" w:rsidRPr="001E5775" w:rsidRDefault="00310A47" w:rsidP="002B6447">
      <w:pPr>
        <w:tabs>
          <w:tab w:val="left" w:pos="9072"/>
        </w:tabs>
        <w:ind w:firstLine="0"/>
        <w:rPr>
          <w:rFonts w:cs="Arial"/>
          <w:szCs w:val="28"/>
        </w:rPr>
      </w:pPr>
      <w:r w:rsidRPr="001E5775">
        <w:rPr>
          <w:rFonts w:cs="Arial"/>
          <w:szCs w:val="28"/>
        </w:rPr>
        <w:t>от</w:t>
      </w:r>
      <w:r w:rsidR="001E5775" w:rsidRPr="001E5775">
        <w:rPr>
          <w:rFonts w:cs="Arial"/>
          <w:szCs w:val="28"/>
        </w:rPr>
        <w:t xml:space="preserve"> </w:t>
      </w:r>
      <w:r w:rsidRPr="001E5775">
        <w:rPr>
          <w:rFonts w:cs="Arial"/>
          <w:szCs w:val="28"/>
        </w:rPr>
        <w:t>19.06.2025</w:t>
      </w:r>
      <w:r w:rsidR="001E5775" w:rsidRPr="001E5775">
        <w:rPr>
          <w:rFonts w:cs="Arial"/>
          <w:szCs w:val="28"/>
        </w:rPr>
        <w:t xml:space="preserve"> </w:t>
      </w:r>
      <w:r w:rsidR="002B6447">
        <w:rPr>
          <w:rFonts w:cs="Arial"/>
          <w:szCs w:val="28"/>
        </w:rPr>
        <w:tab/>
      </w:r>
      <w:r w:rsidRPr="001E5775">
        <w:rPr>
          <w:rFonts w:cs="Arial"/>
          <w:szCs w:val="28"/>
        </w:rPr>
        <w:t>№ 470</w:t>
      </w:r>
    </w:p>
    <w:p w:rsidR="00310A47" w:rsidRPr="001E5775" w:rsidRDefault="00310A47" w:rsidP="002B6447">
      <w:pPr>
        <w:ind w:firstLine="0"/>
        <w:rPr>
          <w:rFonts w:cs="Arial"/>
          <w:szCs w:val="28"/>
        </w:rPr>
      </w:pPr>
      <w:r w:rsidRPr="001E5775">
        <w:rPr>
          <w:rFonts w:cs="Arial"/>
          <w:szCs w:val="28"/>
        </w:rPr>
        <w:t>пгт. Березово</w:t>
      </w:r>
    </w:p>
    <w:p w:rsidR="00310A47" w:rsidRPr="001E5775" w:rsidRDefault="00310A47" w:rsidP="00310A47">
      <w:pPr>
        <w:rPr>
          <w:rFonts w:cs="Arial"/>
          <w:szCs w:val="28"/>
        </w:rPr>
      </w:pPr>
    </w:p>
    <w:p w:rsidR="00310A47" w:rsidRPr="001E5775" w:rsidRDefault="001E5775" w:rsidP="001E5775">
      <w:pPr>
        <w:pStyle w:val="Title"/>
      </w:pPr>
      <w:r w:rsidRPr="001E5775">
        <w:t xml:space="preserve">Об установлении размера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собственников жилых помещений, которые не приняли решение о выборе способа управления многоквартирным домом на территории городского поселения </w:t>
      </w:r>
      <w:proofErr w:type="gramStart"/>
      <w:r w:rsidRPr="001E5775">
        <w:t>Березово</w:t>
      </w:r>
      <w:proofErr w:type="gramEnd"/>
      <w:r w:rsidRPr="001E5775">
        <w:t>, и признании утратившими силу некоторых муниципальных правовых актов администрации Березовского района</w:t>
      </w:r>
    </w:p>
    <w:p w:rsidR="001E5775" w:rsidRDefault="001E5775" w:rsidP="00310A47">
      <w:pPr>
        <w:pStyle w:val="a6"/>
        <w:jc w:val="both"/>
        <w:rPr>
          <w:rFonts w:ascii="Arial" w:hAnsi="Arial" w:cs="Arial"/>
          <w:sz w:val="24"/>
          <w:szCs w:val="28"/>
        </w:rPr>
      </w:pPr>
    </w:p>
    <w:p w:rsidR="006768D4" w:rsidRDefault="006768D4" w:rsidP="00260C5E">
      <w:pPr>
        <w:pStyle w:val="a6"/>
        <w:ind w:firstLine="142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(с изменениями, внесенными постановлением Администрации </w:t>
      </w:r>
      <w:hyperlink r:id="rId8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6768D4">
          <w:rPr>
            <w:rStyle w:val="a5"/>
            <w:rFonts w:ascii="Arial" w:hAnsi="Arial" w:cs="Arial"/>
            <w:sz w:val="24"/>
            <w:szCs w:val="28"/>
          </w:rPr>
          <w:t>от 22.06.2026 № 584</w:t>
        </w:r>
      </w:hyperlink>
      <w:r>
        <w:rPr>
          <w:rFonts w:ascii="Arial" w:hAnsi="Arial" w:cs="Arial"/>
          <w:sz w:val="24"/>
          <w:szCs w:val="28"/>
        </w:rPr>
        <w:t>)</w:t>
      </w:r>
    </w:p>
    <w:p w:rsidR="006768D4" w:rsidRDefault="00260C5E" w:rsidP="00260C5E">
      <w:pPr>
        <w:pStyle w:val="a6"/>
        <w:ind w:firstLine="426"/>
        <w:jc w:val="both"/>
        <w:rPr>
          <w:rFonts w:ascii="Arial" w:hAnsi="Arial" w:cs="Arial"/>
          <w:sz w:val="24"/>
          <w:szCs w:val="28"/>
        </w:rPr>
      </w:pPr>
      <w:bookmarkStart w:id="0" w:name="_GoBack"/>
      <w:r>
        <w:rPr>
          <w:rFonts w:ascii="Arial" w:hAnsi="Arial" w:cs="Arial"/>
          <w:sz w:val="24"/>
          <w:szCs w:val="28"/>
        </w:rPr>
        <w:t xml:space="preserve">(утратил силу постановлением Администрации </w:t>
      </w:r>
      <w:hyperlink r:id="rId9" w:tooltip="постановление от 20.08.2026 0:00:00 №740 Администрация Березовского района&#10;&#10;Об установлении размера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собственников жилых помещений, которые не приняли решение о выборе способа управления многоквартирным домом на территории городского поселения Березово, и признании утратившими силу некоторых муниципальных правовых актов администрации Березовского района&#10;" w:history="1">
        <w:r w:rsidRPr="00260C5E">
          <w:rPr>
            <w:rStyle w:val="a5"/>
            <w:rFonts w:ascii="Arial" w:hAnsi="Arial" w:cs="Arial"/>
            <w:sz w:val="24"/>
            <w:szCs w:val="28"/>
          </w:rPr>
          <w:t>от 20.08.2026 № 740</w:t>
        </w:r>
      </w:hyperlink>
      <w:r>
        <w:rPr>
          <w:rFonts w:ascii="Arial" w:hAnsi="Arial" w:cs="Arial"/>
          <w:sz w:val="24"/>
          <w:szCs w:val="28"/>
        </w:rPr>
        <w:t>)</w:t>
      </w:r>
    </w:p>
    <w:bookmarkEnd w:id="0"/>
    <w:p w:rsidR="00260C5E" w:rsidRPr="001E5775" w:rsidRDefault="00260C5E" w:rsidP="00310A47">
      <w:pPr>
        <w:pStyle w:val="a6"/>
        <w:jc w:val="both"/>
        <w:rPr>
          <w:rFonts w:ascii="Arial" w:hAnsi="Arial" w:cs="Arial"/>
          <w:sz w:val="24"/>
          <w:szCs w:val="28"/>
        </w:rPr>
      </w:pPr>
    </w:p>
    <w:p w:rsidR="00310A47" w:rsidRPr="001E5775" w:rsidRDefault="00310A47" w:rsidP="002B6447">
      <w:r w:rsidRPr="001E5775">
        <w:t xml:space="preserve">В соответствии с частью 4 статьи 158 </w:t>
      </w:r>
      <w:hyperlink r:id="rId10" w:tooltip="ФЕДЕРАЛЬНЫЙ ЗАКОН от 29.12.2004 № 188-ФЗ ГОСУДАРСТВЕННАЯ ДУМА ФЕДЕРАЛЬНОГО СОБРАНИЯ РФ&#10;&#10;Жилищный кодекс Российской Федерации" w:history="1">
        <w:r w:rsidRPr="00D03754">
          <w:rPr>
            <w:rStyle w:val="a5"/>
          </w:rPr>
          <w:t>Жилищного кодекса</w:t>
        </w:r>
      </w:hyperlink>
      <w:r w:rsidRPr="001E5775">
        <w:t xml:space="preserve"> Российской Федерации,</w:t>
      </w:r>
      <w:r w:rsidR="001E5775" w:rsidRPr="001E5775">
        <w:t xml:space="preserve"> </w:t>
      </w:r>
      <w:r w:rsidRPr="001E5775">
        <w:t xml:space="preserve">Федеральным законом от 06.10.2003 </w:t>
      </w:r>
      <w:hyperlink r:id="rId11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D03754">
          <w:rPr>
            <w:rStyle w:val="a5"/>
          </w:rPr>
          <w:t xml:space="preserve">№ 131-ФЗ </w:t>
        </w:r>
        <w:r w:rsidR="001E5775" w:rsidRPr="00D03754">
          <w:rPr>
            <w:rStyle w:val="a5"/>
          </w:rPr>
          <w:t>«</w:t>
        </w:r>
        <w:r w:rsidRPr="00D03754">
          <w:rPr>
            <w:rStyle w:val="a5"/>
          </w:rPr>
          <w:t>Об общих принципах организации</w:t>
        </w:r>
      </w:hyperlink>
      <w:r w:rsidRPr="001E5775">
        <w:t xml:space="preserve"> местного самоуправления в Российской Федерации</w:t>
      </w:r>
      <w:r w:rsidR="001E5775" w:rsidRPr="001E5775">
        <w:t>»</w:t>
      </w:r>
      <w:r w:rsidRPr="001E5775">
        <w:t xml:space="preserve">, принимая во внимание приказ Министерства строительства и жилищно-коммунального хозяйства Российской Федерации от 06.04.2018 № 213-пр </w:t>
      </w:r>
      <w:r w:rsidR="001E5775" w:rsidRPr="001E5775">
        <w:t>«</w:t>
      </w:r>
      <w:r w:rsidRPr="001E5775">
        <w:t>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</w:t>
      </w:r>
      <w:r w:rsidR="001E5775" w:rsidRPr="001E5775">
        <w:t>»</w:t>
      </w:r>
      <w:r w:rsidRPr="001E5775">
        <w:t xml:space="preserve">: </w:t>
      </w:r>
    </w:p>
    <w:p w:rsidR="00310A47" w:rsidRPr="001E5775" w:rsidRDefault="001E5775" w:rsidP="002B6447">
      <w:pPr>
        <w:rPr>
          <w:bCs/>
        </w:rPr>
      </w:pPr>
      <w:r w:rsidRPr="001E5775">
        <w:t xml:space="preserve">1. </w:t>
      </w:r>
      <w:r w:rsidR="00310A47" w:rsidRPr="001E5775">
        <w:t>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собственников жилых помещений, которые не приняли решение о выборе</w:t>
      </w:r>
      <w:r w:rsidRPr="001E5775">
        <w:t xml:space="preserve"> </w:t>
      </w:r>
      <w:r w:rsidR="00310A47" w:rsidRPr="001E5775">
        <w:t xml:space="preserve">способа управления многоквартирным домом, </w:t>
      </w:r>
      <w:r w:rsidR="00310A47" w:rsidRPr="001E5775">
        <w:rPr>
          <w:bCs/>
        </w:rPr>
        <w:t xml:space="preserve">на территории городского поселения </w:t>
      </w:r>
      <w:proofErr w:type="gramStart"/>
      <w:r w:rsidR="00310A47" w:rsidRPr="001E5775">
        <w:rPr>
          <w:bCs/>
        </w:rPr>
        <w:t>Березово</w:t>
      </w:r>
      <w:proofErr w:type="gramEnd"/>
      <w:r w:rsidR="00310A47" w:rsidRPr="001E5775">
        <w:rPr>
          <w:bCs/>
        </w:rPr>
        <w:t xml:space="preserve"> согласно приложениям 1-13 к настоящему постановлению.</w:t>
      </w:r>
    </w:p>
    <w:p w:rsidR="001E5775" w:rsidRPr="001E5775" w:rsidRDefault="00310A47" w:rsidP="002B6447">
      <w:pPr>
        <w:rPr>
          <w:bCs/>
        </w:rPr>
      </w:pPr>
      <w:r w:rsidRPr="001E5775">
        <w:t xml:space="preserve">2. Признать утратившим силу постановление администрации Березовского района </w:t>
      </w:r>
      <w:hyperlink r:id="rId12" w:history="1">
        <w:r w:rsidRPr="00061F02">
          <w:rPr>
            <w:rStyle w:val="a5"/>
          </w:rPr>
          <w:t>от 18.06.2024 № 553</w:t>
        </w:r>
      </w:hyperlink>
      <w:r w:rsidRPr="001E5775">
        <w:t xml:space="preserve"> </w:t>
      </w:r>
      <w:r w:rsidR="001E5775" w:rsidRPr="001E5775">
        <w:t>«</w:t>
      </w:r>
      <w:r w:rsidRPr="001E5775">
        <w:rPr>
          <w:bCs/>
        </w:rPr>
        <w:t>Об установлении размера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собственников жилых помещений, которые не приняли решение о выборе</w:t>
      </w:r>
      <w:r w:rsidR="001E5775" w:rsidRPr="001E5775">
        <w:rPr>
          <w:bCs/>
        </w:rPr>
        <w:t xml:space="preserve"> </w:t>
      </w:r>
      <w:r w:rsidRPr="001E5775">
        <w:rPr>
          <w:bCs/>
        </w:rPr>
        <w:t>способа управления многоквартирным домом на территории городского поселения Березово, и признании утратившими силу некоторых муниципальных правовых актов администрации Березовского района</w:t>
      </w:r>
      <w:r w:rsidR="001E5775" w:rsidRPr="001E5775">
        <w:rPr>
          <w:bCs/>
        </w:rPr>
        <w:t>»</w:t>
      </w:r>
      <w:r w:rsidRPr="001E5775">
        <w:t>.</w:t>
      </w:r>
    </w:p>
    <w:p w:rsidR="001E5775" w:rsidRPr="001E5775" w:rsidRDefault="00310A47" w:rsidP="002B6447">
      <w:r w:rsidRPr="001E5775">
        <w:t>3.</w:t>
      </w:r>
      <w:r w:rsidR="001E5775" w:rsidRPr="001E5775">
        <w:t xml:space="preserve"> </w:t>
      </w:r>
      <w:r w:rsidRPr="001E5775">
        <w:t xml:space="preserve">Опубликовать настоящее постановление в газете </w:t>
      </w:r>
      <w:r w:rsidR="001E5775" w:rsidRPr="001E5775">
        <w:t>«</w:t>
      </w:r>
      <w:r w:rsidRPr="001E5775">
        <w:t>Жизнь Югры</w:t>
      </w:r>
      <w:r w:rsidR="001E5775" w:rsidRPr="001E5775">
        <w:t>»</w:t>
      </w:r>
      <w:r w:rsidRPr="001E5775">
        <w:t xml:space="preserve">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1E5775" w:rsidRPr="001E5775" w:rsidRDefault="00310A47" w:rsidP="002B6447">
      <w:r w:rsidRPr="001E5775">
        <w:lastRenderedPageBreak/>
        <w:t>4.</w:t>
      </w:r>
      <w:r w:rsidR="001E5775" w:rsidRPr="001E5775">
        <w:t xml:space="preserve"> </w:t>
      </w:r>
      <w:r w:rsidRPr="001E5775">
        <w:t>Настоящее постановление вступает в силу после его официального опубликования и распространяется на правоотношения, возникающие с 01.07.2024.</w:t>
      </w:r>
    </w:p>
    <w:p w:rsidR="001E5775" w:rsidRPr="001E5775" w:rsidRDefault="00310A47" w:rsidP="002B6447">
      <w:r w:rsidRPr="001E5775">
        <w:t>5. Контроль за исполнением настоящего постановления возложить на заместителя главы района, председателя комитета С.Н. Титова.</w:t>
      </w:r>
    </w:p>
    <w:p w:rsidR="001E5775" w:rsidRDefault="001E5775" w:rsidP="002B6447"/>
    <w:p w:rsidR="002B6447" w:rsidRPr="001E5775" w:rsidRDefault="002B6447" w:rsidP="002B6447"/>
    <w:p w:rsidR="00310A47" w:rsidRPr="001E5775" w:rsidRDefault="00310A47" w:rsidP="002B6447">
      <w:pPr>
        <w:tabs>
          <w:tab w:val="left" w:pos="8222"/>
        </w:tabs>
        <w:ind w:firstLine="0"/>
      </w:pPr>
      <w:r w:rsidRPr="001E5775">
        <w:t>Глава</w:t>
      </w:r>
      <w:r w:rsidR="001E5775" w:rsidRPr="001E5775">
        <w:t xml:space="preserve"> </w:t>
      </w:r>
      <w:r w:rsidRPr="001E5775">
        <w:t>района</w:t>
      </w:r>
      <w:r w:rsidR="001E5775" w:rsidRPr="001E5775">
        <w:t xml:space="preserve"> </w:t>
      </w:r>
      <w:r w:rsidR="002B6447">
        <w:tab/>
      </w:r>
      <w:r w:rsidRPr="001E5775">
        <w:t>Р.В. Александров</w:t>
      </w:r>
    </w:p>
    <w:p w:rsidR="00310A47" w:rsidRPr="001E5775" w:rsidRDefault="00310A47" w:rsidP="00310A47">
      <w:pPr>
        <w:contextualSpacing/>
        <w:rPr>
          <w:rFonts w:cs="Arial"/>
          <w:szCs w:val="28"/>
        </w:rPr>
      </w:pPr>
    </w:p>
    <w:p w:rsidR="00310A47" w:rsidRPr="001E5775" w:rsidRDefault="00310A47" w:rsidP="00310A47">
      <w:pPr>
        <w:contextualSpacing/>
        <w:rPr>
          <w:rFonts w:cs="Arial"/>
          <w:szCs w:val="28"/>
        </w:rPr>
        <w:sectPr w:rsidR="00310A47" w:rsidRPr="001E5775" w:rsidSect="002B644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8" w:right="567" w:bottom="1134" w:left="1134" w:header="709" w:footer="709" w:gutter="0"/>
          <w:cols w:space="708"/>
          <w:docGrid w:linePitch="360"/>
        </w:sectPr>
      </w:pPr>
    </w:p>
    <w:p w:rsidR="001E5775" w:rsidRPr="002B6447" w:rsidRDefault="001E5775" w:rsidP="005921A1">
      <w:pPr>
        <w:ind w:firstLine="708"/>
        <w:jc w:val="right"/>
        <w:rPr>
          <w:rFonts w:cs="Arial"/>
          <w:b/>
          <w:szCs w:val="28"/>
        </w:rPr>
      </w:pPr>
    </w:p>
    <w:p w:rsidR="001E5775" w:rsidRPr="002B6447" w:rsidRDefault="001E5775" w:rsidP="005921A1">
      <w:pPr>
        <w:ind w:firstLine="708"/>
        <w:jc w:val="right"/>
        <w:rPr>
          <w:rFonts w:cs="Arial"/>
          <w:b/>
          <w:szCs w:val="28"/>
        </w:rPr>
      </w:pPr>
    </w:p>
    <w:p w:rsidR="005921A1" w:rsidRPr="002B6447" w:rsidRDefault="005921A1" w:rsidP="005921A1">
      <w:pPr>
        <w:ind w:firstLine="708"/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>Приложение 1</w:t>
      </w:r>
    </w:p>
    <w:p w:rsidR="002B6447" w:rsidRPr="002B6447" w:rsidRDefault="005921A1" w:rsidP="005921A1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>к постановлени</w:t>
      </w:r>
      <w:r w:rsidR="00D4242F" w:rsidRPr="002B6447">
        <w:rPr>
          <w:rFonts w:cs="Arial"/>
          <w:b/>
          <w:szCs w:val="28"/>
        </w:rPr>
        <w:t>ю</w:t>
      </w:r>
      <w:r w:rsidRPr="002B6447">
        <w:rPr>
          <w:rFonts w:cs="Arial"/>
          <w:b/>
          <w:szCs w:val="28"/>
        </w:rPr>
        <w:t xml:space="preserve"> администрации</w:t>
      </w:r>
    </w:p>
    <w:p w:rsidR="002B6447" w:rsidRPr="002B6447" w:rsidRDefault="005921A1" w:rsidP="005921A1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 xml:space="preserve"> Березовского района</w:t>
      </w:r>
      <w:r w:rsidR="001E5775" w:rsidRPr="002B6447">
        <w:rPr>
          <w:rFonts w:cs="Arial"/>
          <w:b/>
          <w:szCs w:val="28"/>
        </w:rPr>
        <w:t xml:space="preserve"> </w:t>
      </w:r>
    </w:p>
    <w:p w:rsidR="001E5775" w:rsidRPr="002B6447" w:rsidRDefault="005921A1" w:rsidP="005921A1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 xml:space="preserve">от </w:t>
      </w:r>
      <w:r w:rsidR="00AD6670" w:rsidRPr="002B6447">
        <w:rPr>
          <w:rFonts w:cs="Arial"/>
          <w:b/>
          <w:szCs w:val="28"/>
        </w:rPr>
        <w:t>19.06.2025 № 470</w:t>
      </w:r>
    </w:p>
    <w:p w:rsidR="001E5775" w:rsidRPr="002B6447" w:rsidRDefault="001E5775" w:rsidP="005921A1">
      <w:pPr>
        <w:jc w:val="right"/>
        <w:rPr>
          <w:rFonts w:cs="Arial"/>
          <w:b/>
          <w:szCs w:val="28"/>
        </w:rPr>
      </w:pPr>
    </w:p>
    <w:p w:rsidR="005921A1" w:rsidRPr="001E5775" w:rsidRDefault="005921A1" w:rsidP="005921A1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РАЗМЕР</w:t>
      </w:r>
    </w:p>
    <w:p w:rsidR="005921A1" w:rsidRPr="001E5775" w:rsidRDefault="005921A1" w:rsidP="006768D4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725ED" w:rsidRPr="001E5775" w:rsidRDefault="005921A1" w:rsidP="006768D4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 xml:space="preserve">И СОБСТВЕННИКОВ, КОТОРЫЕ НЕ ПРИНЯЛИ РЕШЕНИЕ </w:t>
      </w:r>
      <w:r w:rsidR="008848B7" w:rsidRPr="001E5775">
        <w:rPr>
          <w:rFonts w:ascii="Arial" w:hAnsi="Arial" w:cs="Arial"/>
          <w:b w:val="0"/>
          <w:sz w:val="24"/>
          <w:szCs w:val="24"/>
        </w:rPr>
        <w:t>О ВЫБОРЕ СПОСОБА УПРАВЛЕНИЯ МНОГОКВАРТИРНЫМ ДОМОМ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="00B4633A" w:rsidRPr="001E5775">
        <w:rPr>
          <w:rFonts w:ascii="Arial" w:hAnsi="Arial" w:cs="Arial"/>
          <w:b w:val="0"/>
          <w:sz w:val="24"/>
          <w:szCs w:val="24"/>
        </w:rPr>
        <w:t xml:space="preserve">В ДЕРЕВЯННОМ ИСПОЛНЕНИИ С ЦЕНТРАЛИЗОВАННЫМ ОТОПЛЕНИЕМ, ВОДОСНАБЖЕНИЕМ И ВОДООТВЕДЕНИЕМ, ГАЗОСНАБЖЕНИЕМ, С МЕСТАМИ ОБЩЕГО </w:t>
      </w:r>
      <w:r w:rsidR="007E6E76" w:rsidRPr="001E5775">
        <w:rPr>
          <w:rFonts w:ascii="Arial" w:hAnsi="Arial" w:cs="Arial"/>
          <w:b w:val="0"/>
          <w:sz w:val="24"/>
          <w:szCs w:val="24"/>
        </w:rPr>
        <w:t>ПОЛЬЗОВАНИЯ</w:t>
      </w:r>
    </w:p>
    <w:p w:rsidR="00101B3F" w:rsidRDefault="006768D4" w:rsidP="006768D4">
      <w:pPr>
        <w:tabs>
          <w:tab w:val="left" w:pos="3686"/>
        </w:tabs>
        <w:ind w:right="-284"/>
        <w:jc w:val="center"/>
        <w:rPr>
          <w:rFonts w:cs="Arial"/>
        </w:rPr>
      </w:pPr>
      <w:r w:rsidRPr="006768D4">
        <w:rPr>
          <w:rFonts w:cs="Arial"/>
        </w:rPr>
        <w:t>НА ПЕРИОД С 01 ИЮЛЯ 2025 ГОДА ПО 30 СЕНТЯБРЯ 2026 ГОДА</w:t>
      </w:r>
    </w:p>
    <w:p w:rsidR="006768D4" w:rsidRDefault="006768D4" w:rsidP="006768D4">
      <w:pPr>
        <w:tabs>
          <w:tab w:val="left" w:pos="3686"/>
        </w:tabs>
        <w:ind w:right="-284"/>
        <w:jc w:val="center"/>
        <w:rPr>
          <w:rFonts w:cs="Arial"/>
        </w:rPr>
      </w:pPr>
    </w:p>
    <w:p w:rsidR="006768D4" w:rsidRDefault="006768D4" w:rsidP="006768D4">
      <w:pPr>
        <w:tabs>
          <w:tab w:val="left" w:pos="3686"/>
        </w:tabs>
        <w:ind w:right="-284"/>
        <w:jc w:val="center"/>
        <w:rPr>
          <w:rFonts w:cs="Arial"/>
        </w:rPr>
      </w:pPr>
      <w:r>
        <w:rPr>
          <w:rFonts w:cs="Arial"/>
        </w:rPr>
        <w:t>(</w:t>
      </w:r>
      <w:r w:rsidRPr="006768D4">
        <w:rPr>
          <w:rFonts w:cs="Arial"/>
        </w:rPr>
        <w:t>в наименовании приложения 1 слова «НА ПЕРИОД С 01 ИЮЛЯ 2025 ГОД</w:t>
      </w:r>
      <w:r>
        <w:rPr>
          <w:rFonts w:cs="Arial"/>
        </w:rPr>
        <w:t>А ПО 30 ИЮНЯ 2026 ГОДА» заменены</w:t>
      </w:r>
      <w:r w:rsidRPr="006768D4">
        <w:rPr>
          <w:rFonts w:cs="Arial"/>
        </w:rPr>
        <w:t xml:space="preserve"> словами «НА ПЕРИОД С 01 ИЮЛЯ 2025 ГОДА ПО 30 СЕНТЯБРЯ 2026 ГОДА»</w:t>
      </w:r>
      <w:r>
        <w:rPr>
          <w:rFonts w:cs="Arial"/>
        </w:rPr>
        <w:t xml:space="preserve"> в редакции постановления Администрации </w:t>
      </w:r>
      <w:hyperlink r:id="rId19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6768D4">
          <w:rPr>
            <w:rStyle w:val="a5"/>
            <w:rFonts w:cs="Arial"/>
          </w:rPr>
          <w:t>от 22.06.2026 № 584</w:t>
        </w:r>
      </w:hyperlink>
      <w:r>
        <w:rPr>
          <w:rFonts w:cs="Arial"/>
        </w:rPr>
        <w:t>)</w:t>
      </w:r>
    </w:p>
    <w:p w:rsidR="006768D4" w:rsidRPr="001E5775" w:rsidRDefault="006768D4" w:rsidP="006768D4">
      <w:pPr>
        <w:tabs>
          <w:tab w:val="left" w:pos="3686"/>
        </w:tabs>
        <w:ind w:right="-284"/>
        <w:jc w:val="center"/>
        <w:rPr>
          <w:rFonts w:cs="Arial"/>
        </w:rPr>
      </w:pPr>
    </w:p>
    <w:tbl>
      <w:tblPr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2049"/>
        <w:gridCol w:w="1134"/>
        <w:gridCol w:w="1559"/>
      </w:tblGrid>
      <w:tr w:rsidR="00B4633A" w:rsidRPr="002B6447" w:rsidTr="002B6447">
        <w:trPr>
          <w:trHeight w:val="1044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20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CD33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6BD9" w:rsidRPr="002B6447" w:rsidRDefault="00726BD9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B4633A" w:rsidRPr="002B6447" w:rsidRDefault="00726BD9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2B644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2B6447">
              <w:rPr>
                <w:rFonts w:cs="Arial"/>
                <w:color w:val="000000"/>
                <w:sz w:val="20"/>
                <w:szCs w:val="20"/>
              </w:rPr>
              <w:t>(руб./мес. без НДС)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2B644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2B6447">
              <w:rPr>
                <w:rFonts w:cs="Arial"/>
                <w:color w:val="000000"/>
                <w:sz w:val="20"/>
                <w:szCs w:val="20"/>
              </w:rPr>
              <w:t>(руб./</w:t>
            </w:r>
            <w:r w:rsidR="00CF7C37" w:rsidRPr="002B6447">
              <w:rPr>
                <w:rFonts w:cs="Arial"/>
                <w:color w:val="000000"/>
                <w:sz w:val="20"/>
                <w:szCs w:val="20"/>
              </w:rPr>
              <w:t>мес. с НДС</w:t>
            </w:r>
            <w:r w:rsidRPr="002B6447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  <w:tr w:rsidR="00101B3F" w:rsidRPr="002B6447" w:rsidTr="002B6447">
        <w:trPr>
          <w:trHeight w:val="270"/>
          <w:jc w:val="center"/>
        </w:trPr>
        <w:tc>
          <w:tcPr>
            <w:tcW w:w="155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Pr="002B6447" w:rsidRDefault="00101B3F" w:rsidP="00CD33E5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B4633A" w:rsidRPr="002B6447" w:rsidTr="002B6447">
        <w:trPr>
          <w:trHeight w:val="442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2,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3</w:t>
            </w:r>
            <w:r w:rsidRPr="002B6447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</w:tr>
      <w:tr w:rsidR="00B4633A" w:rsidRPr="002B6447" w:rsidTr="002B6447">
        <w:trPr>
          <w:trHeight w:val="544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3,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4,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</w:tr>
      <w:tr w:rsidR="00B4633A" w:rsidRPr="002B6447" w:rsidTr="002B6447">
        <w:trPr>
          <w:trHeight w:val="566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2,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2,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81</w:t>
            </w:r>
          </w:p>
        </w:tc>
      </w:tr>
      <w:tr w:rsidR="00B4633A" w:rsidRPr="002B6447" w:rsidTr="002B6447">
        <w:trPr>
          <w:trHeight w:val="405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2,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3,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53</w:t>
            </w:r>
          </w:p>
        </w:tc>
      </w:tr>
      <w:tr w:rsidR="00B4633A" w:rsidRPr="002B6447" w:rsidTr="002B6447">
        <w:trPr>
          <w:trHeight w:val="72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2B6447">
              <w:rPr>
                <w:rFonts w:cs="Arial"/>
                <w:color w:val="000000"/>
                <w:sz w:val="20"/>
                <w:szCs w:val="20"/>
              </w:rPr>
              <w:t>косоуры</w:t>
            </w:r>
            <w:proofErr w:type="spellEnd"/>
            <w:r w:rsidRPr="002B6447">
              <w:rPr>
                <w:rFonts w:cs="Arial"/>
                <w:color w:val="000000"/>
                <w:sz w:val="20"/>
                <w:szCs w:val="20"/>
              </w:rPr>
              <w:t>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0,2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0,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</w:tr>
      <w:tr w:rsidR="00B4633A" w:rsidRPr="002B6447" w:rsidTr="002B6447">
        <w:trPr>
          <w:trHeight w:val="495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</w:t>
            </w:r>
            <w:r w:rsidR="001E5775" w:rsidRPr="002B6447">
              <w:rPr>
                <w:rFonts w:cs="Arial"/>
                <w:color w:val="000000"/>
                <w:sz w:val="20"/>
                <w:szCs w:val="20"/>
              </w:rPr>
              <w:t>-</w:t>
            </w:r>
            <w:r w:rsidRPr="002B6447">
              <w:rPr>
                <w:rFonts w:cs="Arial"/>
                <w:color w:val="000000"/>
                <w:sz w:val="20"/>
                <w:szCs w:val="20"/>
              </w:rPr>
              <w:t>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0,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1D659B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0,90</w:t>
            </w:r>
          </w:p>
        </w:tc>
      </w:tr>
      <w:tr w:rsidR="00B4633A" w:rsidRPr="002B6447" w:rsidTr="002B6447">
        <w:trPr>
          <w:trHeight w:val="456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0,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0,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86</w:t>
            </w:r>
          </w:p>
        </w:tc>
      </w:tr>
      <w:tr w:rsidR="00101B3F" w:rsidRPr="002B6447" w:rsidTr="002B6447">
        <w:trPr>
          <w:trHeight w:val="270"/>
          <w:jc w:val="center"/>
        </w:trPr>
        <w:tc>
          <w:tcPr>
            <w:tcW w:w="155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Pr="002B6447" w:rsidRDefault="00101B3F" w:rsidP="002B644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="001E5775" w:rsidRPr="002B6447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B6447">
              <w:rPr>
                <w:rFonts w:cs="Arial"/>
                <w:b/>
                <w:bCs/>
                <w:color w:val="000000"/>
                <w:sz w:val="20"/>
                <w:szCs w:val="20"/>
              </w:rPr>
              <w:t>входящих в состав общего имущества в многоквартирном доме</w:t>
            </w:r>
          </w:p>
        </w:tc>
      </w:tr>
      <w:tr w:rsidR="00B4633A" w:rsidRPr="002B6447" w:rsidTr="002B6447">
        <w:trPr>
          <w:trHeight w:val="72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2B6447">
              <w:rPr>
                <w:rFonts w:cs="Arial"/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2B6447">
              <w:rPr>
                <w:rFonts w:cs="Arial"/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1</w:t>
            </w:r>
            <w:r w:rsidRPr="002B644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1D659B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1,40</w:t>
            </w:r>
          </w:p>
        </w:tc>
      </w:tr>
      <w:tr w:rsidR="00B4633A" w:rsidRPr="002B6447" w:rsidTr="002B6447">
        <w:trPr>
          <w:trHeight w:val="96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3,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3,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</w:tr>
      <w:tr w:rsidR="00B4633A" w:rsidRPr="002B6447" w:rsidTr="002B6447">
        <w:trPr>
          <w:trHeight w:val="48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3,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4,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76</w:t>
            </w:r>
          </w:p>
        </w:tc>
      </w:tr>
      <w:tr w:rsidR="00B4633A" w:rsidRPr="002B6447" w:rsidTr="002B6447">
        <w:trPr>
          <w:trHeight w:val="72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3</w:t>
            </w:r>
            <w:r w:rsidRPr="002B6447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</w:tr>
      <w:tr w:rsidR="00B4633A" w:rsidRPr="002B6447" w:rsidTr="002B6447">
        <w:trPr>
          <w:trHeight w:val="555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2,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2,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</w:tr>
      <w:tr w:rsidR="00101B3F" w:rsidRPr="002B6447" w:rsidTr="002B6447">
        <w:trPr>
          <w:trHeight w:val="270"/>
          <w:jc w:val="center"/>
        </w:trPr>
        <w:tc>
          <w:tcPr>
            <w:tcW w:w="155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Pr="002B6447" w:rsidRDefault="00101B3F" w:rsidP="002B644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B4633A" w:rsidRPr="002B6447" w:rsidTr="002B6447">
        <w:trPr>
          <w:trHeight w:val="585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</w:t>
            </w:r>
            <w:r w:rsidR="001E5775" w:rsidRPr="002B6447">
              <w:rPr>
                <w:rFonts w:cs="Arial"/>
                <w:color w:val="000000"/>
                <w:sz w:val="20"/>
                <w:szCs w:val="20"/>
              </w:rPr>
              <w:t>-</w:t>
            </w:r>
            <w:r w:rsidRPr="002B6447">
              <w:rPr>
                <w:rFonts w:cs="Arial"/>
                <w:color w:val="000000"/>
                <w:sz w:val="20"/>
                <w:szCs w:val="20"/>
              </w:rPr>
              <w:t>уборка мест общего пользования, 2)</w:t>
            </w:r>
            <w:r w:rsidR="001E5775" w:rsidRPr="002B6447">
              <w:rPr>
                <w:rFonts w:cs="Arial"/>
                <w:color w:val="000000"/>
                <w:sz w:val="20"/>
                <w:szCs w:val="20"/>
              </w:rPr>
              <w:t>-</w:t>
            </w:r>
            <w:r w:rsidRPr="002B6447">
              <w:rPr>
                <w:rFonts w:cs="Arial"/>
                <w:color w:val="000000"/>
                <w:sz w:val="20"/>
                <w:szCs w:val="20"/>
              </w:rPr>
              <w:t>дератизация, дезинсекция)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3,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3,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</w:tr>
      <w:tr w:rsidR="00B4633A" w:rsidRPr="002B6447" w:rsidTr="002B6447">
        <w:trPr>
          <w:trHeight w:val="48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холодный период года (расчистка от снега и наледи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B4633A" w:rsidRPr="002B6447" w:rsidTr="002B6447">
        <w:trPr>
          <w:trHeight w:val="48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</w:tr>
      <w:tr w:rsidR="00B4633A" w:rsidRPr="002B6447" w:rsidTr="002B6447">
        <w:trPr>
          <w:trHeight w:val="735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2,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4633A" w:rsidRPr="002B6447" w:rsidRDefault="00523B40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>3,</w:t>
            </w:r>
            <w:r w:rsidR="001D659B" w:rsidRPr="002B6447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</w:tr>
      <w:tr w:rsidR="00B4633A" w:rsidRPr="002B6447" w:rsidTr="002B6447">
        <w:trPr>
          <w:trHeight w:val="270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1E5775" w:rsidP="00CD33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Pr="002B6447" w:rsidRDefault="00B4633A" w:rsidP="002B6447">
            <w:pPr>
              <w:ind w:firstLine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4633A" w:rsidRPr="002B6447" w:rsidRDefault="001D659B" w:rsidP="002B6447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b/>
                <w:color w:val="000000"/>
                <w:sz w:val="20"/>
                <w:szCs w:val="20"/>
              </w:rPr>
              <w:t>33,44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4633A" w:rsidRPr="002B6447" w:rsidRDefault="001D659B" w:rsidP="002B6447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2B6447">
              <w:rPr>
                <w:rFonts w:cs="Arial"/>
                <w:b/>
                <w:color w:val="000000"/>
                <w:sz w:val="20"/>
                <w:szCs w:val="20"/>
              </w:rPr>
              <w:t>40,13</w:t>
            </w:r>
          </w:p>
        </w:tc>
      </w:tr>
    </w:tbl>
    <w:p w:rsidR="002B6447" w:rsidRDefault="002B6447">
      <w:r>
        <w:br w:type="page"/>
      </w:r>
    </w:p>
    <w:tbl>
      <w:tblPr>
        <w:tblW w:w="21163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736"/>
        <w:gridCol w:w="15607"/>
        <w:gridCol w:w="36"/>
        <w:gridCol w:w="3659"/>
        <w:gridCol w:w="1125"/>
      </w:tblGrid>
      <w:tr w:rsidR="00101B3F" w:rsidRPr="002B6447" w:rsidTr="00F65D50">
        <w:trPr>
          <w:gridBefore w:val="1"/>
          <w:wBefore w:w="736" w:type="dxa"/>
        </w:trPr>
        <w:tc>
          <w:tcPr>
            <w:tcW w:w="15643" w:type="dxa"/>
            <w:gridSpan w:val="2"/>
          </w:tcPr>
          <w:p w:rsidR="00101B3F" w:rsidRDefault="001E5775" w:rsidP="00CD33E5">
            <w:pPr>
              <w:tabs>
                <w:tab w:val="left" w:pos="10497"/>
              </w:tabs>
              <w:ind w:left="290" w:right="5072"/>
              <w:rPr>
                <w:rFonts w:cs="Arial"/>
                <w:sz w:val="20"/>
                <w:szCs w:val="20"/>
              </w:rPr>
            </w:pPr>
            <w:r w:rsidRPr="002B6447">
              <w:rPr>
                <w:rFonts w:cs="Arial"/>
                <w:sz w:val="20"/>
                <w:szCs w:val="20"/>
              </w:rPr>
              <w:lastRenderedPageBreak/>
              <w:t xml:space="preserve"> </w:t>
            </w:r>
          </w:p>
          <w:p w:rsidR="002B6447" w:rsidRPr="002B6447" w:rsidRDefault="002B6447" w:rsidP="00CD33E5">
            <w:pPr>
              <w:tabs>
                <w:tab w:val="left" w:pos="10497"/>
              </w:tabs>
              <w:ind w:left="290" w:right="5072"/>
              <w:rPr>
                <w:rFonts w:cs="Arial"/>
                <w:sz w:val="20"/>
                <w:szCs w:val="20"/>
              </w:rPr>
            </w:pPr>
          </w:p>
          <w:p w:rsidR="00B86645" w:rsidRPr="002B6447" w:rsidRDefault="00B86645" w:rsidP="00121F4D">
            <w:pPr>
              <w:tabs>
                <w:tab w:val="left" w:pos="10497"/>
              </w:tabs>
              <w:ind w:right="4789"/>
              <w:jc w:val="right"/>
              <w:rPr>
                <w:rFonts w:cs="Arial"/>
                <w:b/>
                <w:i/>
                <w:spacing w:val="-2"/>
                <w:sz w:val="20"/>
                <w:szCs w:val="20"/>
              </w:rPr>
            </w:pPr>
          </w:p>
        </w:tc>
        <w:tc>
          <w:tcPr>
            <w:tcW w:w="3659" w:type="dxa"/>
          </w:tcPr>
          <w:p w:rsidR="00101B3F" w:rsidRPr="002B6447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rFonts w:cs="Arial"/>
                <w:b/>
                <w:spacing w:val="-2"/>
                <w:sz w:val="20"/>
                <w:szCs w:val="20"/>
              </w:rPr>
            </w:pPr>
          </w:p>
        </w:tc>
        <w:tc>
          <w:tcPr>
            <w:tcW w:w="1125" w:type="dxa"/>
          </w:tcPr>
          <w:p w:rsidR="00101B3F" w:rsidRPr="002B6447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rFonts w:cs="Arial"/>
                <w:b/>
                <w:spacing w:val="-2"/>
                <w:sz w:val="20"/>
                <w:szCs w:val="20"/>
              </w:rPr>
            </w:pPr>
          </w:p>
        </w:tc>
      </w:tr>
      <w:tr w:rsidR="00B86645" w:rsidRPr="002B6447" w:rsidTr="00F65D50">
        <w:tblPrEx>
          <w:tblLook w:val="04A0" w:firstRow="1" w:lastRow="0" w:firstColumn="1" w:lastColumn="0" w:noHBand="0" w:noVBand="1"/>
        </w:tblPrEx>
        <w:trPr>
          <w:gridAfter w:val="3"/>
          <w:wAfter w:w="4820" w:type="dxa"/>
          <w:trHeight w:val="195"/>
        </w:trPr>
        <w:tc>
          <w:tcPr>
            <w:tcW w:w="16343" w:type="dxa"/>
            <w:gridSpan w:val="2"/>
            <w:noWrap/>
            <w:hideMark/>
          </w:tcPr>
          <w:tbl>
            <w:tblPr>
              <w:tblW w:w="16485" w:type="dxa"/>
              <w:tblLayout w:type="fixed"/>
              <w:tblLook w:val="04A0" w:firstRow="1" w:lastRow="0" w:firstColumn="1" w:lastColumn="0" w:noHBand="0" w:noVBand="1"/>
            </w:tblPr>
            <w:tblGrid>
              <w:gridCol w:w="16485"/>
            </w:tblGrid>
            <w:tr w:rsidR="00B86645" w:rsidRPr="002B6447" w:rsidTr="00CD33E5">
              <w:trPr>
                <w:trHeight w:val="195"/>
              </w:trPr>
              <w:tc>
                <w:tcPr>
                  <w:tcW w:w="11199" w:type="dxa"/>
                  <w:noWrap/>
                  <w:vAlign w:val="bottom"/>
                  <w:hideMark/>
                </w:tcPr>
                <w:tbl>
                  <w:tblPr>
                    <w:tblW w:w="18026" w:type="dxa"/>
                    <w:tblInd w:w="77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62"/>
                    <w:gridCol w:w="898"/>
                    <w:gridCol w:w="10773"/>
                    <w:gridCol w:w="1371"/>
                    <w:gridCol w:w="46"/>
                    <w:gridCol w:w="1560"/>
                    <w:gridCol w:w="2716"/>
                  </w:tblGrid>
                  <w:tr w:rsidR="00B86645" w:rsidRPr="002B6447" w:rsidTr="00D03754">
                    <w:trPr>
                      <w:trHeight w:val="255"/>
                    </w:trPr>
                    <w:tc>
                      <w:tcPr>
                        <w:tcW w:w="662" w:type="dxa"/>
                        <w:noWrap/>
                        <w:vAlign w:val="bottom"/>
                        <w:hideMark/>
                      </w:tcPr>
                      <w:p w:rsidR="00B86645" w:rsidRPr="002B6447" w:rsidRDefault="00B86645" w:rsidP="00CD33E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648" w:type="dxa"/>
                        <w:gridSpan w:val="5"/>
                        <w:noWrap/>
                        <w:vAlign w:val="bottom"/>
                        <w:hideMark/>
                      </w:tcPr>
                      <w:p w:rsidR="00B4633A" w:rsidRPr="002B6447" w:rsidRDefault="00B4633A" w:rsidP="007725ED">
                        <w:pPr>
                          <w:ind w:firstLine="708"/>
                          <w:jc w:val="right"/>
                          <w:rPr>
                            <w:rFonts w:cs="Arial"/>
                            <w:b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szCs w:val="20"/>
                          </w:rPr>
                          <w:t>Приложение 2</w:t>
                        </w:r>
                      </w:p>
                      <w:p w:rsidR="002B6447" w:rsidRPr="002B6447" w:rsidRDefault="003F1265" w:rsidP="00AD6670">
                        <w:pPr>
                          <w:jc w:val="right"/>
                          <w:rPr>
                            <w:rFonts w:cs="Arial"/>
                            <w:b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szCs w:val="20"/>
                          </w:rPr>
                          <w:t>к постановлению администрации</w:t>
                        </w:r>
                      </w:p>
                      <w:p w:rsidR="002B6447" w:rsidRPr="002B6447" w:rsidRDefault="003F1265" w:rsidP="00AD6670">
                        <w:pPr>
                          <w:jc w:val="right"/>
                          <w:rPr>
                            <w:rFonts w:cs="Arial"/>
                            <w:b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szCs w:val="20"/>
                          </w:rPr>
                          <w:t xml:space="preserve"> Березовского района</w:t>
                        </w:r>
                        <w:r w:rsidR="001E5775" w:rsidRPr="002B6447">
                          <w:rPr>
                            <w:rFonts w:cs="Arial"/>
                            <w:b/>
                            <w:szCs w:val="20"/>
                          </w:rPr>
                          <w:t xml:space="preserve"> </w:t>
                        </w:r>
                      </w:p>
                      <w:p w:rsidR="001E5775" w:rsidRPr="002B6447" w:rsidRDefault="00AD6670" w:rsidP="00AD6670">
                        <w:pPr>
                          <w:jc w:val="right"/>
                          <w:rPr>
                            <w:rFonts w:cs="Arial"/>
                            <w:b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szCs w:val="20"/>
                          </w:rPr>
                          <w:t>от 19.06.2025 № 470</w:t>
                        </w:r>
                      </w:p>
                      <w:p w:rsidR="001E5775" w:rsidRPr="002B6447" w:rsidRDefault="001E5775" w:rsidP="00AD6670">
                        <w:pPr>
                          <w:jc w:val="right"/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  <w:p w:rsidR="00B4633A" w:rsidRPr="002B6447" w:rsidRDefault="00B4633A" w:rsidP="00B4633A">
                        <w:pPr>
                          <w:pStyle w:val="ConsPlusTitle"/>
                          <w:jc w:val="center"/>
                          <w:rPr>
                            <w:rFonts w:ascii="Arial" w:hAnsi="Arial" w:cs="Arial"/>
                            <w:b w:val="0"/>
                            <w:sz w:val="20"/>
                          </w:rPr>
                        </w:pPr>
                        <w:r w:rsidRPr="002B6447">
                          <w:rPr>
                            <w:rFonts w:ascii="Arial" w:hAnsi="Arial" w:cs="Arial"/>
                            <w:b w:val="0"/>
                            <w:sz w:val="20"/>
                          </w:rPr>
                          <w:t>РАЗМЕР</w:t>
                        </w:r>
                      </w:p>
                      <w:p w:rsidR="00B4633A" w:rsidRPr="002B6447" w:rsidRDefault="00B4633A" w:rsidP="00B4633A">
                        <w:pPr>
                          <w:pStyle w:val="ConsPlusTitle"/>
                          <w:jc w:val="center"/>
                          <w:rPr>
                            <w:rFonts w:ascii="Arial" w:hAnsi="Arial" w:cs="Arial"/>
                            <w:b w:val="0"/>
                            <w:sz w:val="20"/>
                          </w:rPr>
                        </w:pPr>
                        <w:r w:rsidRPr="002B6447">
                          <w:rPr>
                            <w:rFonts w:ascii="Arial" w:hAnsi="Arial" w:cs="Arial"/>
                            <w:b w:val="0"/>
                            <w:sz w:val="20"/>
                          </w:rPr>
                  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                  </w:r>
                      </w:p>
                      <w:p w:rsidR="00850204" w:rsidRPr="002B6447" w:rsidRDefault="00B4633A" w:rsidP="00B4633A">
                        <w:pPr>
                          <w:pStyle w:val="ConsPlusTitle"/>
                          <w:jc w:val="center"/>
                          <w:rPr>
                            <w:rFonts w:ascii="Arial" w:hAnsi="Arial" w:cs="Arial"/>
                            <w:b w:val="0"/>
                            <w:sz w:val="20"/>
                          </w:rPr>
                        </w:pPr>
                        <w:r w:rsidRPr="002B6447">
                          <w:rPr>
                            <w:rFonts w:ascii="Arial" w:hAnsi="Arial" w:cs="Arial"/>
                            <w:b w:val="0"/>
                            <w:sz w:val="20"/>
                          </w:rPr>
                          <w:t xml:space="preserve">И СОБСТВЕННИКОВ, КОТОРЫЕ НЕ ПРИНЯЛИ РЕШЕНИЕ </w:t>
                        </w:r>
                        <w:r w:rsidR="008848B7" w:rsidRPr="002B6447">
                          <w:rPr>
                            <w:rFonts w:ascii="Arial" w:hAnsi="Arial" w:cs="Arial"/>
                            <w:b w:val="0"/>
                            <w:sz w:val="20"/>
                          </w:rPr>
                          <w:t>О ВЫБОРЕ СПОСОБА УПРАВЛЕНИЯ МНОГОКВАРТИРНЫМ ДОМОМ</w:t>
                        </w:r>
                        <w:r w:rsidR="001E5775" w:rsidRPr="002B6447">
                          <w:rPr>
                            <w:rFonts w:ascii="Arial" w:hAnsi="Arial" w:cs="Arial"/>
                            <w:b w:val="0"/>
                            <w:sz w:val="20"/>
                          </w:rPr>
                          <w:t xml:space="preserve"> </w:t>
                        </w:r>
                        <w:r w:rsidRPr="002B6447">
                          <w:rPr>
                            <w:rFonts w:ascii="Arial" w:hAnsi="Arial" w:cs="Arial"/>
                            <w:b w:val="0"/>
                            <w:sz w:val="20"/>
                          </w:rPr>
                          <w:t xml:space="preserve">В ДЕРЕВЯННОМ ИСПОЛНЕНИИ С ЦЕНТРАЛИЗОВАННЫМ ОТОПЛЕНИЕМ, ВОДОСНАБЖЕНИЕМ И ВОДООТВЕДЕНИЕМ, С МЕСТАМИ ОБЩЕГО </w:t>
                        </w:r>
                        <w:r w:rsidR="002E5D31" w:rsidRPr="002B6447">
                          <w:rPr>
                            <w:rFonts w:ascii="Arial" w:hAnsi="Arial" w:cs="Arial"/>
                            <w:b w:val="0"/>
                            <w:sz w:val="20"/>
                          </w:rPr>
                          <w:t>ПОЛЬЗОВАНИЯ</w:t>
                        </w:r>
                        <w:r w:rsidRPr="002B6447">
                          <w:rPr>
                            <w:rFonts w:ascii="Arial" w:hAnsi="Arial" w:cs="Arial"/>
                            <w:b w:val="0"/>
                            <w:sz w:val="20"/>
                          </w:rPr>
                          <w:t xml:space="preserve"> </w:t>
                        </w:r>
                      </w:p>
                      <w:p w:rsidR="00C03585" w:rsidRPr="002B6447" w:rsidRDefault="006768D4" w:rsidP="00CD33E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6768D4">
                          <w:rPr>
                            <w:rFonts w:cs="Arial"/>
                            <w:sz w:val="20"/>
                            <w:szCs w:val="20"/>
                          </w:rPr>
                          <w:t>НА ПЕРИОД С 01 ИЮЛЯ 2025 ГОДА ПО 30 СЕНТЯБРЯ 2026 ГОДА</w:t>
                        </w:r>
                      </w:p>
                    </w:tc>
                    <w:tc>
                      <w:tcPr>
                        <w:tcW w:w="2716" w:type="dxa"/>
                        <w:noWrap/>
                        <w:vAlign w:val="bottom"/>
                        <w:hideMark/>
                      </w:tcPr>
                      <w:p w:rsidR="00B86645" w:rsidRPr="002B6447" w:rsidRDefault="00B86645" w:rsidP="00CD33E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6645" w:rsidRPr="002B6447" w:rsidTr="00D03754">
                    <w:trPr>
                      <w:gridAfter w:val="1"/>
                      <w:wAfter w:w="2716" w:type="dxa"/>
                      <w:trHeight w:val="285"/>
                    </w:trPr>
                    <w:tc>
                      <w:tcPr>
                        <w:tcW w:w="15310" w:type="dxa"/>
                        <w:gridSpan w:val="6"/>
                        <w:noWrap/>
                        <w:vAlign w:val="bottom"/>
                        <w:hideMark/>
                      </w:tcPr>
                      <w:p w:rsidR="0024168B" w:rsidRPr="0024168B" w:rsidRDefault="0024168B" w:rsidP="0024168B">
                        <w:pPr>
                          <w:rPr>
                            <w:rFonts w:cs="Arial"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24168B">
                          <w:rPr>
                            <w:rFonts w:cs="Arial"/>
                            <w:bCs/>
                            <w:color w:val="000000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  <w:szCs w:val="20"/>
                          </w:rPr>
                          <w:t xml:space="preserve">в наименовании приложения 2 </w:t>
                        </w:r>
                        <w:r w:rsidRPr="0024168B">
                          <w:rPr>
                            <w:rFonts w:cs="Arial"/>
                            <w:bCs/>
                            <w:color w:val="000000"/>
                            <w:sz w:val="20"/>
                            <w:szCs w:val="20"/>
                          </w:rPr>
                          <w:t xml:space="preserve">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                  </w:r>
                        <w:hyperlink r:id="rId20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                  <w:r w:rsidRPr="0024168B">
                            <w:rPr>
                              <w:rStyle w:val="a5"/>
                              <w:rFonts w:cs="Arial"/>
                              <w:bCs/>
                              <w:sz w:val="20"/>
                              <w:szCs w:val="20"/>
                            </w:rPr>
                            <w:t>от 22.06.2026 № 584</w:t>
                          </w:r>
                        </w:hyperlink>
                        <w:r w:rsidRPr="0024168B">
                          <w:rPr>
                            <w:rFonts w:cs="Arial"/>
                            <w:bCs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  <w:p w:rsidR="00B86645" w:rsidRPr="002B6447" w:rsidRDefault="00B86645" w:rsidP="00861F16">
                        <w:pPr>
                          <w:rPr>
                            <w:rFonts w:cs="Arial"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1305"/>
                    </w:trPr>
                    <w:tc>
                      <w:tcPr>
                        <w:tcW w:w="1560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№ п/п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Наименование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26BD9" w:rsidRPr="002B6447" w:rsidRDefault="00726BD9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Стоимость на 1м2 общ. Площади</w:t>
                        </w:r>
                      </w:p>
                      <w:p w:rsidR="00B4633A" w:rsidRPr="002B6447" w:rsidRDefault="00726BD9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 w:rsidR="001E5775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(руб./мес. без НДС)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Стоимость на 1м2 общ. Площади</w:t>
                        </w:r>
                      </w:p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 w:rsidR="001E5775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(руб./мес.</w:t>
                        </w:r>
                        <w:r w:rsidR="001C2D59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CF7C3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</w:t>
                        </w:r>
                        <w:r w:rsidR="001C2D59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 xml:space="preserve"> НДС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B86645" w:rsidRPr="002B6447" w:rsidTr="00D03754">
                    <w:trPr>
                      <w:gridAfter w:val="1"/>
                      <w:wAfter w:w="2716" w:type="dxa"/>
                      <w:trHeight w:val="270"/>
                    </w:trPr>
                    <w:tc>
                      <w:tcPr>
                        <w:tcW w:w="15310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2B6447" w:rsidRDefault="00B86645" w:rsidP="002B6447">
                        <w:pPr>
                          <w:ind w:firstLine="0"/>
                          <w:jc w:val="center"/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I. Работы, необходимые для надлежащего содержания несущих, ненесущих конструкций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765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cr/>
                          <w:t>аний, фундаментов т.д.)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98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right="-108"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72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cr/>
                          <w:t>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91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4,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69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72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34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75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94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53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72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lastRenderedPageBreak/>
                          <w:t>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 xml:space="preserve">Содержание и текущий ремонт конструктивных элементов (марши, ригели, балки, </w:t>
                        </w:r>
                        <w:proofErr w:type="spellStart"/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косоуры</w:t>
                        </w:r>
                        <w:proofErr w:type="spellEnd"/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, крыльца и т.д.) (выявление деформаций, повреждений, прогибов, гнили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0,2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31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495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Содержание внутренней отделки (проверка состояния отделки, при угрозе обрушения отделочных, защитных слоев</w:t>
                        </w:r>
                        <w:r w:rsidR="001E5775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-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устранение нарушений)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75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90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735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72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86</w:t>
                        </w:r>
                      </w:p>
                    </w:tc>
                  </w:tr>
                  <w:tr w:rsidR="00B86645" w:rsidRPr="002B6447" w:rsidTr="00D03754">
                    <w:trPr>
                      <w:gridAfter w:val="1"/>
                      <w:wAfter w:w="2716" w:type="dxa"/>
                      <w:trHeight w:val="270"/>
                    </w:trPr>
                    <w:tc>
                      <w:tcPr>
                        <w:tcW w:w="15310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2B6447" w:rsidRDefault="00B86645" w:rsidP="002B6447">
                        <w:pPr>
                          <w:ind w:firstLine="0"/>
                          <w:jc w:val="center"/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II. Работы, необходимые для надлежащего содержания оборудования и систем инженерно-технического обеспечения</w:t>
                        </w:r>
                        <w:r w:rsidR="001E5775" w:rsidRPr="002B6447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2B6447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входящих в состав общего имущества в многоквартирном доме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72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 xml:space="preserve">Работы, выполняемые в целях надлежащего содержания систем вентиляции и </w:t>
                        </w:r>
                        <w:proofErr w:type="spellStart"/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дымоудал</w:t>
                        </w:r>
                        <w:proofErr w:type="spellEnd"/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cr/>
                        </w:r>
                        <w:proofErr w:type="spellStart"/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ния</w:t>
                        </w:r>
                        <w:proofErr w:type="spellEnd"/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 xml:space="preserve"> (определение работоспособности элементов систем, устранение неисправности, прочистка при необходимости)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40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96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cr/>
                          <w:t>вания, контроль за нарушением герметизации, промывка систем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48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EC23C7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4,18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48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Содержание системы теплоснабжения (испытания на прочность и плотность, удаление воздуха из системы, регулировка системы и т.д., восстановлен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cr/>
                          <w:t>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98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4,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72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cr/>
                          <w:t>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</w:tr>
                  <w:tr w:rsidR="00B86645" w:rsidRPr="002B6447" w:rsidTr="00D03754">
                    <w:trPr>
                      <w:gridAfter w:val="1"/>
                      <w:wAfter w:w="2716" w:type="dxa"/>
                      <w:trHeight w:val="270"/>
                    </w:trPr>
                    <w:tc>
                      <w:tcPr>
                        <w:tcW w:w="15310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2B6447" w:rsidRDefault="00B86645" w:rsidP="002B6447">
                        <w:pPr>
                          <w:ind w:firstLine="0"/>
                          <w:jc w:val="center"/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III. Работы и услуги по содержанию иного общего имущества в многоквартирном доме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585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Содержание помещений, входящих в состав общего имущества в многоквартирном доме (1)</w:t>
                        </w:r>
                        <w:r w:rsidR="001E5775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-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уборка мест общего пользования, 2)</w:t>
                        </w:r>
                        <w:r w:rsidR="001E5775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-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дератизация, дезинсекция)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27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92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48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61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480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Работы по содержанию прилегающего земельного участка в теплый период года (</w:t>
                        </w: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cr/>
                          <w:t>борка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36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735"/>
                    </w:trPr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15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77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DA5E81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EC23C7"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>32</w:t>
                        </w:r>
                      </w:p>
                    </w:tc>
                  </w:tr>
                  <w:tr w:rsidR="00B4633A" w:rsidRPr="002B6447" w:rsidTr="00D03754">
                    <w:trPr>
                      <w:gridAfter w:val="1"/>
                      <w:wAfter w:w="2716" w:type="dxa"/>
                      <w:trHeight w:val="270"/>
                    </w:trPr>
                    <w:tc>
                      <w:tcPr>
                        <w:tcW w:w="1560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1E5775" w:rsidP="002B6447">
                        <w:pPr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2B6447" w:rsidRDefault="00B4633A" w:rsidP="002B6447">
                        <w:pPr>
                          <w:ind w:firstLine="0"/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Итого стоимость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4633A" w:rsidRPr="002B6447" w:rsidRDefault="00EC23C7" w:rsidP="002B6447">
                        <w:pPr>
                          <w:ind w:firstLine="0"/>
                          <w:jc w:val="center"/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</w:rPr>
                          <w:t>31,16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</w:tcPr>
                      <w:p w:rsidR="00B4633A" w:rsidRPr="002B6447" w:rsidRDefault="00EC23C7" w:rsidP="002B6447">
                        <w:pPr>
                          <w:ind w:firstLine="0"/>
                          <w:jc w:val="center"/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</w:rPr>
                        </w:pPr>
                        <w:r w:rsidRPr="002B6447"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</w:rPr>
                          <w:t>37,39</w:t>
                        </w:r>
                      </w:p>
                    </w:tc>
                  </w:tr>
                </w:tbl>
                <w:p w:rsidR="00B86645" w:rsidRPr="002B6447" w:rsidRDefault="00B86645" w:rsidP="00CD33E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B86645" w:rsidRPr="002B6447" w:rsidTr="00CD33E5">
              <w:trPr>
                <w:trHeight w:val="300"/>
              </w:trPr>
              <w:tc>
                <w:tcPr>
                  <w:tcW w:w="11199" w:type="dxa"/>
                  <w:noWrap/>
                  <w:vAlign w:val="bottom"/>
                  <w:hideMark/>
                </w:tcPr>
                <w:p w:rsidR="00B86645" w:rsidRPr="002B6447" w:rsidRDefault="00B86645" w:rsidP="00CD33E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:rsidR="00B86645" w:rsidRPr="002B6447" w:rsidRDefault="00B86645" w:rsidP="00CD33E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</w:tbl>
    <w:p w:rsidR="0028281F" w:rsidRPr="001E5775" w:rsidRDefault="002B6447" w:rsidP="00AD6670">
      <w:pPr>
        <w:ind w:firstLine="708"/>
        <w:rPr>
          <w:rFonts w:cs="Arial"/>
          <w:szCs w:val="28"/>
        </w:rPr>
      </w:pPr>
      <w:r>
        <w:rPr>
          <w:rFonts w:cs="Arial"/>
          <w:szCs w:val="28"/>
        </w:rPr>
        <w:lastRenderedPageBreak/>
        <w:br w:type="page"/>
      </w:r>
    </w:p>
    <w:p w:rsidR="00B4633A" w:rsidRPr="002B6447" w:rsidRDefault="00B4633A" w:rsidP="00B4633A">
      <w:pPr>
        <w:ind w:firstLine="708"/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lastRenderedPageBreak/>
        <w:t xml:space="preserve">Приложение </w:t>
      </w:r>
      <w:r w:rsidR="007E6E76" w:rsidRPr="002B6447">
        <w:rPr>
          <w:rFonts w:cs="Arial"/>
          <w:b/>
          <w:szCs w:val="28"/>
        </w:rPr>
        <w:t>3</w:t>
      </w:r>
    </w:p>
    <w:p w:rsidR="002B6447" w:rsidRPr="002B6447" w:rsidRDefault="003F1265" w:rsidP="00AD6670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>к постановлению администрации</w:t>
      </w:r>
    </w:p>
    <w:p w:rsidR="002B6447" w:rsidRPr="002B6447" w:rsidRDefault="003F1265" w:rsidP="00AD6670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 xml:space="preserve"> Березовского района</w:t>
      </w:r>
      <w:r w:rsidR="001E5775" w:rsidRPr="002B6447">
        <w:rPr>
          <w:rFonts w:cs="Arial"/>
          <w:b/>
          <w:szCs w:val="28"/>
        </w:rPr>
        <w:t xml:space="preserve"> </w:t>
      </w:r>
    </w:p>
    <w:p w:rsidR="00AD6670" w:rsidRPr="002B6447" w:rsidRDefault="00AD6670" w:rsidP="00AD6670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>от 19.06.2025 № 470</w:t>
      </w:r>
    </w:p>
    <w:p w:rsidR="003F1265" w:rsidRPr="002B6447" w:rsidRDefault="003F1265" w:rsidP="00AD6670">
      <w:pPr>
        <w:jc w:val="right"/>
        <w:rPr>
          <w:rFonts w:cs="Arial"/>
          <w:b/>
        </w:rPr>
      </w:pPr>
    </w:p>
    <w:p w:rsidR="00B4633A" w:rsidRPr="001E5775" w:rsidRDefault="00B4633A" w:rsidP="00B4633A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РАЗМЕР</w:t>
      </w:r>
    </w:p>
    <w:p w:rsidR="00B4633A" w:rsidRPr="001E5775" w:rsidRDefault="00B4633A" w:rsidP="00B4633A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B4633A" w:rsidRPr="001E5775" w:rsidRDefault="00B4633A" w:rsidP="00B4633A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 xml:space="preserve">И СОБСТВЕННИКОВ, КОТОРЫЕ НЕ ПРИНЯЛИ РЕШЕНИЕ </w:t>
      </w:r>
      <w:r w:rsidR="008848B7" w:rsidRPr="001E5775">
        <w:rPr>
          <w:rFonts w:ascii="Arial" w:hAnsi="Arial" w:cs="Arial"/>
          <w:b w:val="0"/>
          <w:sz w:val="24"/>
          <w:szCs w:val="24"/>
        </w:rPr>
        <w:t>О ВЫБОРЕ СПОСОБА УПРАВЛЕНИЯ МНОГОКВАРТИРНЫМ ДОМОМ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="007C0269" w:rsidRPr="001E5775">
        <w:rPr>
          <w:rFonts w:ascii="Arial" w:hAnsi="Arial" w:cs="Arial"/>
          <w:b w:val="0"/>
          <w:sz w:val="24"/>
          <w:szCs w:val="24"/>
        </w:rPr>
        <w:t>БЛОКИРОВАННОЙ ЗАСТРОЙКИ БЕЗ МЕСТ ОБЩЕГО ПОЛЬЗОВАНИЯ</w:t>
      </w:r>
      <w:r w:rsidRPr="001E5775">
        <w:rPr>
          <w:rFonts w:ascii="Arial" w:hAnsi="Arial" w:cs="Arial"/>
          <w:b w:val="0"/>
          <w:sz w:val="24"/>
          <w:szCs w:val="24"/>
        </w:rPr>
        <w:t xml:space="preserve"> С ЦЕНТРАЛИЗОВАННЫМ ВОДОСНАБЖЕНИЕМ И ВОДООТВЕДЕНИЕМ, </w:t>
      </w:r>
      <w:r w:rsidR="00850204" w:rsidRPr="001E5775">
        <w:rPr>
          <w:rFonts w:ascii="Arial" w:hAnsi="Arial" w:cs="Arial"/>
          <w:b w:val="0"/>
          <w:sz w:val="24"/>
          <w:szCs w:val="24"/>
        </w:rPr>
        <w:t>ГАЗОСНАБЖЕНИЕМ</w:t>
      </w:r>
    </w:p>
    <w:p w:rsidR="00B86645" w:rsidRDefault="0024168B" w:rsidP="00B86645">
      <w:pPr>
        <w:rPr>
          <w:rFonts w:cs="Arial"/>
        </w:rPr>
      </w:pPr>
      <w:r w:rsidRPr="0024168B">
        <w:rPr>
          <w:rFonts w:cs="Arial"/>
        </w:rPr>
        <w:t>НА ПЕРИОД С 01 ИЮЛЯ 2025 ГОДА ПО 30 СЕНТЯБРЯ 2026 ГОДА</w:t>
      </w:r>
    </w:p>
    <w:p w:rsidR="0024168B" w:rsidRPr="0024168B" w:rsidRDefault="0024168B" w:rsidP="0024168B">
      <w:pPr>
        <w:rPr>
          <w:rFonts w:cs="Arial"/>
        </w:rPr>
      </w:pPr>
      <w:r w:rsidRPr="0024168B">
        <w:rPr>
          <w:rFonts w:cs="Arial"/>
        </w:rPr>
        <w:t xml:space="preserve">(в наименовании приложения </w:t>
      </w:r>
      <w:r>
        <w:rPr>
          <w:rFonts w:cs="Arial"/>
        </w:rPr>
        <w:t>3</w:t>
      </w:r>
      <w:r w:rsidRPr="0024168B">
        <w:rPr>
          <w:rFonts w:cs="Arial"/>
        </w:rPr>
        <w:t xml:space="preserve"> 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21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</w:rPr>
          <w:t>от 22.06.2026 № 584</w:t>
        </w:r>
      </w:hyperlink>
      <w:r w:rsidRPr="0024168B">
        <w:rPr>
          <w:rFonts w:cs="Arial"/>
        </w:rPr>
        <w:t>)</w:t>
      </w:r>
    </w:p>
    <w:p w:rsidR="0024168B" w:rsidRPr="001E5775" w:rsidRDefault="0024168B" w:rsidP="00B86645">
      <w:pPr>
        <w:rPr>
          <w:rFonts w:cs="Arial"/>
        </w:rPr>
      </w:pPr>
    </w:p>
    <w:tbl>
      <w:tblPr>
        <w:tblW w:w="16227" w:type="dxa"/>
        <w:jc w:val="center"/>
        <w:tblLayout w:type="fixed"/>
        <w:tblLook w:val="04A0" w:firstRow="1" w:lastRow="0" w:firstColumn="1" w:lastColumn="0" w:noHBand="0" w:noVBand="1"/>
      </w:tblPr>
      <w:tblGrid>
        <w:gridCol w:w="829"/>
        <w:gridCol w:w="938"/>
        <w:gridCol w:w="49"/>
        <w:gridCol w:w="1843"/>
        <w:gridCol w:w="1125"/>
        <w:gridCol w:w="7663"/>
        <w:gridCol w:w="1843"/>
        <w:gridCol w:w="1564"/>
        <w:gridCol w:w="373"/>
      </w:tblGrid>
      <w:tr w:rsidR="00B86645" w:rsidRPr="00D03754" w:rsidTr="00061F02">
        <w:trPr>
          <w:gridBefore w:val="1"/>
          <w:wBefore w:w="829" w:type="dxa"/>
          <w:trHeight w:val="270"/>
          <w:jc w:val="center"/>
        </w:trPr>
        <w:tc>
          <w:tcPr>
            <w:tcW w:w="116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03754" w:rsidRDefault="00B86645" w:rsidP="00CD33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03754" w:rsidRDefault="00B86645" w:rsidP="00CD33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03754" w:rsidRDefault="00B86645" w:rsidP="00CD33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03754" w:rsidRDefault="00B86645" w:rsidP="00CD33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E5D31" w:rsidRPr="00D03754" w:rsidTr="00061F02">
        <w:trPr>
          <w:gridBefore w:val="1"/>
          <w:gridAfter w:val="1"/>
          <w:wBefore w:w="829" w:type="dxa"/>
          <w:wAfter w:w="373" w:type="dxa"/>
          <w:trHeight w:val="1305"/>
          <w:jc w:val="center"/>
        </w:trPr>
        <w:tc>
          <w:tcPr>
            <w:tcW w:w="93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03754" w:rsidRDefault="002E5D31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80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2E5D31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Pr="00D03754" w:rsidRDefault="008F6D83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2E5D31" w:rsidRPr="00D03754" w:rsidRDefault="008F6D83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без НДС)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Pr="00D03754" w:rsidRDefault="001C2D59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2E5D31" w:rsidRPr="00D03754" w:rsidRDefault="00CF7C3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с</w:t>
            </w:r>
            <w:r w:rsidR="001C2D59" w:rsidRPr="00D03754">
              <w:rPr>
                <w:rFonts w:cs="Arial"/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B86645" w:rsidRPr="00D03754" w:rsidTr="00061F02">
        <w:trPr>
          <w:gridBefore w:val="1"/>
          <w:gridAfter w:val="1"/>
          <w:wBefore w:w="829" w:type="dxa"/>
          <w:wAfter w:w="373" w:type="dxa"/>
          <w:trHeight w:val="270"/>
          <w:jc w:val="center"/>
        </w:trPr>
        <w:tc>
          <w:tcPr>
            <w:tcW w:w="15025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645" w:rsidRPr="00D03754" w:rsidRDefault="00B86645" w:rsidP="002B644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E5D31" w:rsidRPr="00D03754" w:rsidTr="00061F02">
        <w:trPr>
          <w:gridBefore w:val="1"/>
          <w:gridAfter w:val="1"/>
          <w:wBefore w:w="829" w:type="dxa"/>
          <w:wAfter w:w="373" w:type="dxa"/>
          <w:trHeight w:val="765"/>
          <w:jc w:val="center"/>
        </w:trPr>
        <w:tc>
          <w:tcPr>
            <w:tcW w:w="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фундаментов (выявление неравномерных просадок фундаментов, поражений гнилью, разрушений оснований, </w:t>
            </w:r>
          </w:p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5D31" w:rsidRPr="00D03754" w:rsidRDefault="004F6264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3,24</w:t>
            </w:r>
          </w:p>
        </w:tc>
      </w:tr>
      <w:tr w:rsidR="007C0269" w:rsidRPr="00D03754" w:rsidTr="00061F02">
        <w:trPr>
          <w:gridBefore w:val="1"/>
          <w:gridAfter w:val="1"/>
          <w:wBefore w:w="829" w:type="dxa"/>
          <w:wAfter w:w="373" w:type="dxa"/>
          <w:trHeight w:val="765"/>
          <w:jc w:val="center"/>
        </w:trPr>
        <w:tc>
          <w:tcPr>
            <w:tcW w:w="116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03754" w:rsidRDefault="001E5775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7C0269"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стен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269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0269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29</w:t>
            </w:r>
          </w:p>
        </w:tc>
      </w:tr>
      <w:tr w:rsidR="002E5D31" w:rsidRPr="00D03754" w:rsidTr="00061F02">
        <w:trPr>
          <w:gridBefore w:val="1"/>
          <w:gridAfter w:val="1"/>
          <w:wBefore w:w="829" w:type="dxa"/>
          <w:wAfter w:w="373" w:type="dxa"/>
          <w:trHeight w:val="720"/>
          <w:jc w:val="center"/>
        </w:trPr>
        <w:tc>
          <w:tcPr>
            <w:tcW w:w="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82</w:t>
            </w:r>
          </w:p>
        </w:tc>
      </w:tr>
      <w:tr w:rsidR="002E5D31" w:rsidRPr="00D03754" w:rsidTr="00061F02">
        <w:trPr>
          <w:gridBefore w:val="1"/>
          <w:gridAfter w:val="1"/>
          <w:wBefore w:w="829" w:type="dxa"/>
          <w:wAfter w:w="373" w:type="dxa"/>
          <w:trHeight w:val="750"/>
          <w:jc w:val="center"/>
        </w:trPr>
        <w:tc>
          <w:tcPr>
            <w:tcW w:w="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мусора, прочистка дымохода)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4F6264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80</w:t>
            </w:r>
          </w:p>
        </w:tc>
      </w:tr>
      <w:tr w:rsidR="002E5D31" w:rsidRPr="00D03754" w:rsidTr="00061F02">
        <w:trPr>
          <w:gridBefore w:val="1"/>
          <w:gridAfter w:val="1"/>
          <w:wBefore w:w="829" w:type="dxa"/>
          <w:wAfter w:w="373" w:type="dxa"/>
          <w:trHeight w:val="270"/>
          <w:jc w:val="center"/>
        </w:trPr>
        <w:tc>
          <w:tcPr>
            <w:tcW w:w="9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03754" w:rsidRDefault="002E5D31" w:rsidP="002B644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2E5D31" w:rsidRPr="00D03754" w:rsidRDefault="002E5D31" w:rsidP="002B644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38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03754" w:rsidRDefault="002E5D31" w:rsidP="002B644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="001E5775"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входящих в состав общего имущества в многоквартирном доме</w:t>
            </w:r>
          </w:p>
        </w:tc>
      </w:tr>
      <w:tr w:rsidR="002E5D31" w:rsidRPr="00D03754" w:rsidTr="00061F02">
        <w:trPr>
          <w:gridBefore w:val="1"/>
          <w:gridAfter w:val="1"/>
          <w:wBefore w:w="829" w:type="dxa"/>
          <w:wAfter w:w="373" w:type="dxa"/>
          <w:trHeight w:val="960"/>
          <w:jc w:val="center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1E5775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2E5D31" w:rsidRPr="00D03754">
              <w:rPr>
                <w:rFonts w:cs="Arial"/>
                <w:color w:val="000000"/>
                <w:sz w:val="20"/>
                <w:szCs w:val="20"/>
              </w:rPr>
              <w:t>Общие работы по содержанию и текущему ремонту систем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2E5D31" w:rsidRPr="00D03754">
              <w:rPr>
                <w:rFonts w:cs="Arial"/>
                <w:color w:val="000000"/>
                <w:sz w:val="20"/>
                <w:szCs w:val="20"/>
              </w:rPr>
              <w:t>водоснабжения, водоотведения (определение работоспособности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элементов систем, регулировка оборудования, контроль за нарушением герметизации, промывка систем и т.д., восстановление и текущий </w:t>
            </w:r>
          </w:p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ремонт)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0,9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</w:tr>
      <w:tr w:rsidR="002E5D31" w:rsidRPr="00D03754" w:rsidTr="00061F02">
        <w:trPr>
          <w:gridBefore w:val="1"/>
          <w:gridAfter w:val="1"/>
          <w:wBefore w:w="829" w:type="dxa"/>
          <w:wAfter w:w="373" w:type="dxa"/>
          <w:trHeight w:val="555"/>
          <w:jc w:val="center"/>
        </w:trPr>
        <w:tc>
          <w:tcPr>
            <w:tcW w:w="9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1E5775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2E5D31"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</w:t>
            </w:r>
          </w:p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газопроводов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2E5D31" w:rsidRPr="00D03754" w:rsidTr="00061F02">
        <w:trPr>
          <w:gridBefore w:val="1"/>
          <w:gridAfter w:val="1"/>
          <w:wBefore w:w="829" w:type="dxa"/>
          <w:wAfter w:w="373" w:type="dxa"/>
          <w:trHeight w:val="270"/>
          <w:jc w:val="center"/>
        </w:trPr>
        <w:tc>
          <w:tcPr>
            <w:tcW w:w="9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03754" w:rsidRDefault="002E5D31" w:rsidP="002B644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38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03754" w:rsidRDefault="002E5D31" w:rsidP="002B6447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E5D31" w:rsidRPr="00D03754" w:rsidTr="00061F02">
        <w:trPr>
          <w:gridBefore w:val="1"/>
          <w:gridAfter w:val="1"/>
          <w:wBefore w:w="829" w:type="dxa"/>
          <w:wAfter w:w="373" w:type="dxa"/>
          <w:trHeight w:val="735"/>
          <w:jc w:val="center"/>
        </w:trPr>
        <w:tc>
          <w:tcPr>
            <w:tcW w:w="9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  <w:p w:rsidR="002E5D31" w:rsidRPr="00D03754" w:rsidRDefault="002E5D31" w:rsidP="002B6447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1E5775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2E5D31"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:rsidR="002E5D31" w:rsidRPr="00D03754" w:rsidRDefault="002E5D31" w:rsidP="002B644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инженерных системах в многоквартирном доме, выполнения заявок населения)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E5D31" w:rsidRPr="00D03754" w:rsidRDefault="00BF39F7" w:rsidP="002B6447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F6264" w:rsidRPr="00D03754">
              <w:rPr>
                <w:rFonts w:cs="Arial"/>
                <w:color w:val="000000"/>
                <w:sz w:val="20"/>
                <w:szCs w:val="20"/>
              </w:rPr>
              <w:t>35</w:t>
            </w:r>
          </w:p>
        </w:tc>
      </w:tr>
      <w:tr w:rsidR="007C0269" w:rsidRPr="00D03754" w:rsidTr="00061F02">
        <w:trPr>
          <w:gridBefore w:val="1"/>
          <w:gridAfter w:val="1"/>
          <w:wBefore w:w="829" w:type="dxa"/>
          <w:wAfter w:w="373" w:type="dxa"/>
          <w:trHeight w:val="270"/>
          <w:jc w:val="center"/>
        </w:trPr>
        <w:tc>
          <w:tcPr>
            <w:tcW w:w="11618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03754" w:rsidRDefault="007C0269" w:rsidP="002B6447">
            <w:pPr>
              <w:ind w:firstLine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269" w:rsidRPr="00D03754" w:rsidRDefault="004F6264" w:rsidP="002B6447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17,56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0269" w:rsidRPr="00D03754" w:rsidRDefault="004F6264" w:rsidP="002B6447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21,07</w:t>
            </w:r>
          </w:p>
        </w:tc>
      </w:tr>
      <w:tr w:rsidR="00B86645" w:rsidRPr="00D03754" w:rsidTr="002B6447">
        <w:tblPrEx>
          <w:tblLook w:val="01E0" w:firstRow="1" w:lastRow="1" w:firstColumn="1" w:lastColumn="1" w:noHBand="0" w:noVBand="0"/>
        </w:tblPrEx>
        <w:trPr>
          <w:gridAfter w:val="4"/>
          <w:wAfter w:w="11443" w:type="dxa"/>
          <w:jc w:val="center"/>
        </w:trPr>
        <w:tc>
          <w:tcPr>
            <w:tcW w:w="3659" w:type="dxa"/>
            <w:gridSpan w:val="4"/>
          </w:tcPr>
          <w:p w:rsidR="00B86645" w:rsidRPr="00D03754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rFonts w:cs="Arial"/>
                <w:b/>
                <w:spacing w:val="-2"/>
                <w:sz w:val="20"/>
                <w:szCs w:val="20"/>
              </w:rPr>
            </w:pPr>
          </w:p>
        </w:tc>
        <w:tc>
          <w:tcPr>
            <w:tcW w:w="1125" w:type="dxa"/>
          </w:tcPr>
          <w:p w:rsidR="00B86645" w:rsidRPr="00D03754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rFonts w:cs="Arial"/>
                <w:b/>
                <w:spacing w:val="-2"/>
                <w:sz w:val="20"/>
                <w:szCs w:val="20"/>
              </w:rPr>
            </w:pPr>
          </w:p>
        </w:tc>
      </w:tr>
    </w:tbl>
    <w:p w:rsidR="001E5775" w:rsidRPr="001E5775" w:rsidRDefault="001E5775" w:rsidP="00B86645">
      <w:pPr>
        <w:ind w:right="-52"/>
        <w:rPr>
          <w:rFonts w:cs="Arial"/>
          <w:b/>
          <w:szCs w:val="28"/>
        </w:rPr>
      </w:pPr>
    </w:p>
    <w:p w:rsidR="001E5775" w:rsidRPr="001E5775" w:rsidRDefault="002B6447" w:rsidP="00B86645">
      <w:pPr>
        <w:ind w:right="-52"/>
        <w:rPr>
          <w:rFonts w:cs="Arial"/>
          <w:b/>
          <w:szCs w:val="28"/>
        </w:rPr>
      </w:pPr>
      <w:r>
        <w:rPr>
          <w:rFonts w:cs="Arial"/>
          <w:b/>
          <w:szCs w:val="28"/>
        </w:rPr>
        <w:br w:type="page"/>
      </w:r>
    </w:p>
    <w:p w:rsidR="001E5775" w:rsidRPr="002B6447" w:rsidRDefault="001E5775" w:rsidP="007E6E76">
      <w:pPr>
        <w:ind w:firstLine="708"/>
        <w:jc w:val="right"/>
        <w:rPr>
          <w:rFonts w:cs="Arial"/>
          <w:b/>
          <w:szCs w:val="28"/>
        </w:rPr>
      </w:pPr>
    </w:p>
    <w:p w:rsidR="00861F16" w:rsidRPr="002B6447" w:rsidRDefault="00861F16" w:rsidP="007E6E76">
      <w:pPr>
        <w:ind w:firstLine="708"/>
        <w:jc w:val="right"/>
        <w:rPr>
          <w:rFonts w:cs="Arial"/>
          <w:b/>
          <w:szCs w:val="28"/>
        </w:rPr>
      </w:pPr>
    </w:p>
    <w:p w:rsidR="007E6E76" w:rsidRPr="002B6447" w:rsidRDefault="007E6E76" w:rsidP="007E6E76">
      <w:pPr>
        <w:ind w:firstLine="708"/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>Приложение 4</w:t>
      </w:r>
    </w:p>
    <w:p w:rsidR="002B6447" w:rsidRPr="002B6447" w:rsidRDefault="003F1265" w:rsidP="00AD6670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>к постановлению администрации</w:t>
      </w:r>
    </w:p>
    <w:p w:rsidR="002B6447" w:rsidRPr="002B6447" w:rsidRDefault="003F1265" w:rsidP="00AD6670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 xml:space="preserve"> Березовского района</w:t>
      </w:r>
    </w:p>
    <w:p w:rsidR="001E5775" w:rsidRPr="002B6447" w:rsidRDefault="001E5775" w:rsidP="00AD6670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 xml:space="preserve"> </w:t>
      </w:r>
      <w:r w:rsidR="00AD6670" w:rsidRPr="002B6447">
        <w:rPr>
          <w:rFonts w:cs="Arial"/>
          <w:b/>
          <w:szCs w:val="28"/>
        </w:rPr>
        <w:t>от 19.06.2025 № 470</w:t>
      </w:r>
    </w:p>
    <w:p w:rsidR="001E5775" w:rsidRPr="002B6447" w:rsidRDefault="001E5775" w:rsidP="00AD6670">
      <w:pPr>
        <w:jc w:val="right"/>
        <w:rPr>
          <w:rFonts w:cs="Arial"/>
          <w:b/>
          <w:szCs w:val="28"/>
        </w:rPr>
      </w:pPr>
    </w:p>
    <w:p w:rsidR="007E6E76" w:rsidRPr="001E5775" w:rsidRDefault="007E6E76" w:rsidP="007E6E7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РАЗМЕР</w:t>
      </w:r>
    </w:p>
    <w:p w:rsidR="007E6E76" w:rsidRPr="001E5775" w:rsidRDefault="007E6E76" w:rsidP="007E6E7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Pr="001E5775" w:rsidRDefault="007E6E76" w:rsidP="007E6E7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 xml:space="preserve">И СОБСТВЕННИКОВ, КОТОРЫЕ НЕ ПРИНЯЛИ РЕШЕНИЕ </w:t>
      </w:r>
      <w:r w:rsidR="008848B7" w:rsidRPr="001E5775">
        <w:rPr>
          <w:rFonts w:ascii="Arial" w:hAnsi="Arial" w:cs="Arial"/>
          <w:b w:val="0"/>
          <w:sz w:val="24"/>
          <w:szCs w:val="24"/>
        </w:rPr>
        <w:t>О ВЫБОРЕ СПОСОБА УПРАВЛЕНИЯ МНОГОКВАРТИРНЫМ ДОМОМ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В КАПИТАЛЬНОМ ИСПОЛНЕНИИ С ЦЕНТРАЛИЗОВАННЫМ ВОДОСНАБЖЕНИЕМ И ВОДООТВЕДЕНИЕМ, ГАЗОСНАБЖЕНИЕМ, С МЕСТАМИ ОБЩЕГО ПОЛЬЗОВАНИЯ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</w:p>
    <w:p w:rsidR="007E6E76" w:rsidRDefault="0024168B" w:rsidP="00861F1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24168B">
        <w:rPr>
          <w:rFonts w:ascii="Arial" w:hAnsi="Arial" w:cs="Arial"/>
          <w:b w:val="0"/>
          <w:sz w:val="24"/>
          <w:szCs w:val="24"/>
        </w:rPr>
        <w:t>НА ПЕРИОД С 01 ИЮЛЯ 2025 ГОДА ПО 30 СЕНТЯБРЯ 2026 ГОДА</w:t>
      </w:r>
    </w:p>
    <w:p w:rsidR="0024168B" w:rsidRDefault="0024168B" w:rsidP="00861F1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24168B" w:rsidRPr="0024168B" w:rsidRDefault="0024168B" w:rsidP="0024168B">
      <w:pPr>
        <w:pStyle w:val="ConsPlusTitle"/>
        <w:jc w:val="center"/>
        <w:rPr>
          <w:rFonts w:cs="Arial"/>
          <w:b w:val="0"/>
        </w:rPr>
      </w:pPr>
      <w:r w:rsidRPr="0024168B">
        <w:rPr>
          <w:rFonts w:cs="Arial"/>
          <w:b w:val="0"/>
        </w:rPr>
        <w:t xml:space="preserve">(в наименовании приложения 14слова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22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  <w:b w:val="0"/>
          </w:rPr>
          <w:t>от 22.06.2026 № 584</w:t>
        </w:r>
      </w:hyperlink>
      <w:r w:rsidRPr="0024168B">
        <w:rPr>
          <w:rFonts w:cs="Arial"/>
          <w:b w:val="0"/>
        </w:rPr>
        <w:t>)</w:t>
      </w:r>
    </w:p>
    <w:p w:rsidR="0024168B" w:rsidRPr="0024168B" w:rsidRDefault="0024168B" w:rsidP="0024168B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1482"/>
        <w:gridCol w:w="1559"/>
        <w:gridCol w:w="1417"/>
        <w:gridCol w:w="236"/>
      </w:tblGrid>
      <w:tr w:rsidR="007E6E76" w:rsidRPr="00D03754" w:rsidTr="007725ED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E6E76" w:rsidRPr="00D03754" w:rsidTr="007725ED">
        <w:trPr>
          <w:gridAfter w:val="1"/>
          <w:wAfter w:w="236" w:type="dxa"/>
          <w:trHeight w:val="130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Pr="00D03754" w:rsidRDefault="008F6D83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7E6E76" w:rsidRPr="00D03754" w:rsidRDefault="008F6D83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без НДС)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Pr="00D03754" w:rsidRDefault="001C2D59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7E6E76" w:rsidRPr="00D03754" w:rsidRDefault="00CF7C37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с</w:t>
            </w:r>
            <w:r w:rsidR="001C2D59" w:rsidRPr="00D03754">
              <w:rPr>
                <w:rFonts w:cs="Arial"/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D03754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D03754" w:rsidTr="008C657E">
        <w:trPr>
          <w:gridAfter w:val="1"/>
          <w:wAfter w:w="236" w:type="dxa"/>
          <w:trHeight w:val="7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7E6E76" w:rsidRPr="00D03754" w:rsidTr="008C657E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подвальных помещений (проверка температурно-влажностного режима, принятие мер, исключающих подтопление, захламление,</w:t>
            </w:r>
            <w:r w:rsidR="00157EDC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загрязнение, а также мер, обеспечивающих их вентиляцию и т.д.)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</w:tr>
      <w:tr w:rsidR="007E6E76" w:rsidRPr="00D03754" w:rsidTr="008C657E">
        <w:trPr>
          <w:gridAfter w:val="1"/>
          <w:wAfter w:w="236" w:type="dxa"/>
          <w:trHeight w:val="96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E774BA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4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</w:tr>
      <w:tr w:rsidR="007E6E76" w:rsidRPr="00D03754" w:rsidTr="008C657E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</w:p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звуко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0,8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</w:tr>
      <w:tr w:rsidR="007E6E76" w:rsidRPr="00D03754" w:rsidTr="008C657E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E774BA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51</w:t>
            </w:r>
          </w:p>
        </w:tc>
      </w:tr>
      <w:tr w:rsidR="007E6E76" w:rsidRPr="00D03754" w:rsidTr="008C657E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</w:p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косоуры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</w:tr>
      <w:tr w:rsidR="007E6E76" w:rsidRPr="00D03754" w:rsidTr="008C657E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устранение нарушений)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</w:tr>
      <w:tr w:rsidR="007E6E76" w:rsidRPr="00D03754" w:rsidTr="008C657E">
        <w:trPr>
          <w:gridAfter w:val="1"/>
          <w:wAfter w:w="236" w:type="dxa"/>
          <w:trHeight w:val="115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0,5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</w:tr>
      <w:tr w:rsidR="007E6E76" w:rsidRPr="00D03754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D03754" w:rsidTr="008C657E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left="34"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7E6E76" w:rsidRPr="00D03754" w:rsidTr="008C657E">
        <w:trPr>
          <w:gridAfter w:val="1"/>
          <w:wAfter w:w="236" w:type="dxa"/>
          <w:trHeight w:val="75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  <w:tab w:val="left" w:pos="459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86</w:t>
            </w:r>
          </w:p>
        </w:tc>
      </w:tr>
      <w:tr w:rsidR="007E6E76" w:rsidRPr="00D03754" w:rsidTr="008C657E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</w:p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</w:tr>
      <w:tr w:rsidR="007E6E76" w:rsidRPr="00D03754" w:rsidTr="008C657E">
        <w:trPr>
          <w:gridAfter w:val="1"/>
          <w:wAfter w:w="236" w:type="dxa"/>
          <w:trHeight w:val="49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</w:p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52</w:t>
            </w:r>
          </w:p>
        </w:tc>
      </w:tr>
      <w:tr w:rsidR="007E6E76" w:rsidRPr="00D03754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D03754" w:rsidTr="008C657E">
        <w:trPr>
          <w:gridAfter w:val="1"/>
          <w:wAfter w:w="236" w:type="dxa"/>
          <w:trHeight w:val="55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уборка мест общего пользования, 2)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дератизация, дезинсекция)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</w:tr>
      <w:tr w:rsidR="007E6E76" w:rsidRPr="00D03754" w:rsidTr="008C657E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</w:tr>
      <w:tr w:rsidR="007E6E76" w:rsidRPr="00D03754" w:rsidTr="008C657E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</w:tr>
      <w:tr w:rsidR="007E6E76" w:rsidRPr="00D03754" w:rsidTr="008C657E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8C657E" w:rsidP="002B6447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E774BA" w:rsidRPr="00D03754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</w:tr>
      <w:tr w:rsidR="007E6E76" w:rsidRPr="00D03754" w:rsidTr="008C657E">
        <w:trPr>
          <w:gridAfter w:val="1"/>
          <w:wAfter w:w="236" w:type="dxa"/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1E5775" w:rsidP="002B6447">
            <w:pPr>
              <w:tabs>
                <w:tab w:val="left" w:pos="34"/>
              </w:tabs>
              <w:ind w:right="141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2B6447">
            <w:pPr>
              <w:ind w:right="141" w:firstLine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E774BA" w:rsidP="002B6447">
            <w:pPr>
              <w:ind w:right="141"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29,21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E774BA" w:rsidP="002B6447">
            <w:pPr>
              <w:ind w:right="141"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35,05</w:t>
            </w:r>
          </w:p>
        </w:tc>
      </w:tr>
    </w:tbl>
    <w:p w:rsidR="00F073A9" w:rsidRPr="001E5775" w:rsidRDefault="002B6447" w:rsidP="003A1D8D">
      <w:pPr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2B6447" w:rsidRPr="002B6447" w:rsidRDefault="002B6447" w:rsidP="007E6E76">
      <w:pPr>
        <w:ind w:firstLine="708"/>
        <w:jc w:val="right"/>
        <w:rPr>
          <w:rFonts w:cs="Arial"/>
          <w:b/>
          <w:szCs w:val="28"/>
        </w:rPr>
      </w:pPr>
    </w:p>
    <w:p w:rsidR="007E6E76" w:rsidRPr="002B6447" w:rsidRDefault="007E6E76" w:rsidP="007E6E76">
      <w:pPr>
        <w:ind w:firstLine="708"/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>Приложение 5</w:t>
      </w:r>
    </w:p>
    <w:p w:rsidR="002B6447" w:rsidRPr="002B6447" w:rsidRDefault="003F1265" w:rsidP="00AD6670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>к постановлению администрации</w:t>
      </w:r>
    </w:p>
    <w:p w:rsidR="002B6447" w:rsidRPr="002B6447" w:rsidRDefault="003F1265" w:rsidP="00AD6670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>Березовского района</w:t>
      </w:r>
    </w:p>
    <w:p w:rsidR="00AD6670" w:rsidRPr="002B6447" w:rsidRDefault="001E5775" w:rsidP="00AD6670">
      <w:pPr>
        <w:jc w:val="right"/>
        <w:rPr>
          <w:rFonts w:cs="Arial"/>
          <w:b/>
          <w:szCs w:val="28"/>
        </w:rPr>
      </w:pPr>
      <w:r w:rsidRPr="002B6447">
        <w:rPr>
          <w:rFonts w:cs="Arial"/>
          <w:b/>
          <w:szCs w:val="28"/>
        </w:rPr>
        <w:t xml:space="preserve"> </w:t>
      </w:r>
      <w:r w:rsidR="00AD6670" w:rsidRPr="002B6447">
        <w:rPr>
          <w:rFonts w:cs="Arial"/>
          <w:b/>
          <w:szCs w:val="28"/>
        </w:rPr>
        <w:t>от 19.06.2025 № 470</w:t>
      </w:r>
    </w:p>
    <w:p w:rsidR="002B6447" w:rsidRPr="002B6447" w:rsidRDefault="002B6447" w:rsidP="00AD6670">
      <w:pPr>
        <w:jc w:val="right"/>
        <w:rPr>
          <w:rFonts w:cs="Arial"/>
          <w:b/>
          <w:szCs w:val="28"/>
        </w:rPr>
      </w:pPr>
    </w:p>
    <w:p w:rsidR="007E6E76" w:rsidRPr="001E5775" w:rsidRDefault="007E6E76" w:rsidP="007E6E7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РАЗМЕР</w:t>
      </w:r>
    </w:p>
    <w:p w:rsidR="007E6E76" w:rsidRPr="001E5775" w:rsidRDefault="007E6E76" w:rsidP="007E6E7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Pr="001E5775" w:rsidRDefault="007E6E76" w:rsidP="007E6E7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 xml:space="preserve">И СОБСТВЕННИКОВ, КОТОРЫЕ НЕ ПРИНЯЛИ РЕШЕНИЕ </w:t>
      </w:r>
      <w:r w:rsidR="008848B7" w:rsidRPr="001E5775">
        <w:rPr>
          <w:rFonts w:ascii="Arial" w:hAnsi="Arial" w:cs="Arial"/>
          <w:b w:val="0"/>
          <w:sz w:val="24"/>
          <w:szCs w:val="24"/>
        </w:rPr>
        <w:t>О ВЫБОРЕ СПОСОБА УПРАВЛЕНИЯ МНОГОКВАРТИРНЫМ ДОМОМ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В КАПИТАЛЬНОМ ИСПОЛНЕНИИ С ЦЕНТРАЛИЗОВАННЫМ ВОДОСНАБЖЕНИЕМ И ВОДООТВЕДЕНИЕМ, ГАЗОСНАБЖЕНИЕМ,</w:t>
      </w:r>
      <w:r w:rsidR="000B2DE8" w:rsidRPr="001E5775">
        <w:rPr>
          <w:rFonts w:ascii="Arial" w:hAnsi="Arial" w:cs="Arial"/>
          <w:b w:val="0"/>
          <w:sz w:val="24"/>
          <w:szCs w:val="24"/>
        </w:rPr>
        <w:t xml:space="preserve"> С ЦЕНТРАЛЬНЫМ ОТОПЛЕНИЕМ МЕСТ ОБЩЕГО ПОЛЬЗОВАНИЯ</w:t>
      </w:r>
      <w:r w:rsidRPr="001E5775">
        <w:rPr>
          <w:rFonts w:ascii="Arial" w:hAnsi="Arial" w:cs="Arial"/>
          <w:b w:val="0"/>
          <w:sz w:val="24"/>
          <w:szCs w:val="24"/>
        </w:rPr>
        <w:t xml:space="preserve"> </w:t>
      </w:r>
    </w:p>
    <w:p w:rsidR="007E6E76" w:rsidRDefault="0024168B" w:rsidP="00861F1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24168B">
        <w:rPr>
          <w:rFonts w:ascii="Arial" w:hAnsi="Arial" w:cs="Arial"/>
          <w:b w:val="0"/>
          <w:sz w:val="24"/>
          <w:szCs w:val="24"/>
        </w:rPr>
        <w:t>НА ПЕРИОД С 01 ИЮЛЯ 2025 ГОДА ПО 30 СЕНТЯБРЯ 2026 ГОДА</w:t>
      </w:r>
    </w:p>
    <w:p w:rsidR="0024168B" w:rsidRDefault="0024168B" w:rsidP="00861F1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24168B" w:rsidRPr="0024168B" w:rsidRDefault="0024168B" w:rsidP="0024168B">
      <w:pPr>
        <w:pStyle w:val="ConsPlusTitle"/>
        <w:jc w:val="center"/>
        <w:rPr>
          <w:rFonts w:cs="Arial"/>
          <w:b w:val="0"/>
        </w:rPr>
      </w:pPr>
      <w:r w:rsidRPr="0024168B">
        <w:rPr>
          <w:rFonts w:cs="Arial"/>
          <w:b w:val="0"/>
        </w:rPr>
        <w:t xml:space="preserve">(в наименовании приложения 5 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23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  <w:b w:val="0"/>
          </w:rPr>
          <w:t>от 22.06.2026 № 584</w:t>
        </w:r>
      </w:hyperlink>
      <w:r w:rsidRPr="0024168B">
        <w:rPr>
          <w:rFonts w:cs="Arial"/>
          <w:b w:val="0"/>
        </w:rPr>
        <w:t>)</w:t>
      </w:r>
    </w:p>
    <w:p w:rsidR="0024168B" w:rsidRPr="001E5775" w:rsidRDefault="0024168B" w:rsidP="00861F1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907"/>
        <w:gridCol w:w="1276"/>
        <w:gridCol w:w="1417"/>
        <w:gridCol w:w="236"/>
      </w:tblGrid>
      <w:tr w:rsidR="007E6E76" w:rsidRPr="00D03754" w:rsidTr="003C4D6E">
        <w:trPr>
          <w:trHeight w:val="13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D03754" w:rsidRDefault="007E6E76" w:rsidP="00305A1C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E6E76" w:rsidRPr="00D03754" w:rsidTr="003A1D8D">
        <w:trPr>
          <w:gridAfter w:val="1"/>
          <w:wAfter w:w="236" w:type="dxa"/>
          <w:trHeight w:val="159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8BD" w:rsidRPr="00D03754" w:rsidRDefault="00FF18B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7E6E76" w:rsidRPr="00D03754" w:rsidRDefault="00FF18B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(руб./мес. </w:t>
            </w:r>
            <w:r w:rsidR="00B1527F" w:rsidRPr="00D03754">
              <w:rPr>
                <w:rFonts w:cs="Arial"/>
                <w:color w:val="000000"/>
                <w:sz w:val="20"/>
                <w:szCs w:val="20"/>
              </w:rPr>
              <w:t>б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ез</w:t>
            </w:r>
            <w:r w:rsidR="00B1527F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НДС)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Pr="00D03754" w:rsidRDefault="001C2D59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7E6E76" w:rsidRPr="00D03754" w:rsidRDefault="001C2D59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(руб./мес. </w:t>
            </w:r>
            <w:r w:rsidR="00CF7C37" w:rsidRPr="00D03754">
              <w:rPr>
                <w:rFonts w:cs="Arial"/>
                <w:color w:val="000000"/>
                <w:sz w:val="20"/>
                <w:szCs w:val="20"/>
              </w:rPr>
              <w:t>с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D03754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D03754" w:rsidTr="00B70492">
        <w:trPr>
          <w:gridAfter w:val="1"/>
          <w:wAfter w:w="236" w:type="dxa"/>
          <w:trHeight w:val="51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-108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2,1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</w:tr>
      <w:tr w:rsidR="007E6E76" w:rsidRPr="00D03754" w:rsidTr="00B70492">
        <w:trPr>
          <w:gridAfter w:val="1"/>
          <w:wAfter w:w="236" w:type="dxa"/>
          <w:trHeight w:val="62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подвальных помещений (проверка температурно-влажностного режима, принятие мер, исключающих подтопление, захламление,</w:t>
            </w:r>
            <w:r w:rsidR="00157EDC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загрязнение, а также мер, обеспечивающих их вентиляцию и т.д.)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</w:tr>
      <w:tr w:rsidR="007E6E76" w:rsidRPr="00D03754" w:rsidTr="00B70492">
        <w:trPr>
          <w:gridAfter w:val="1"/>
          <w:wAfter w:w="236" w:type="dxa"/>
          <w:trHeight w:val="8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77428E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42</w:t>
            </w:r>
          </w:p>
        </w:tc>
      </w:tr>
      <w:tr w:rsidR="007E6E76" w:rsidRPr="00D03754" w:rsidTr="00B70492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</w:p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звуко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0,8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</w:tr>
      <w:tr w:rsidR="007E6E76" w:rsidRPr="00D03754" w:rsidTr="00B70492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77428E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51</w:t>
            </w:r>
          </w:p>
        </w:tc>
      </w:tr>
      <w:tr w:rsidR="007E6E76" w:rsidRPr="00D03754" w:rsidTr="00B70492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</w:p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косоуры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</w:tr>
      <w:tr w:rsidR="007E6E76" w:rsidRPr="00D03754" w:rsidTr="00B70492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устранение нарушений)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</w:tr>
      <w:tr w:rsidR="007E6E76" w:rsidRPr="00D03754" w:rsidTr="00B70492">
        <w:trPr>
          <w:gridAfter w:val="1"/>
          <w:wAfter w:w="236" w:type="dxa"/>
          <w:trHeight w:val="78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0,5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</w:tr>
      <w:tr w:rsidR="007E6E76" w:rsidRPr="00D03754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D03754" w:rsidTr="00B70492">
        <w:trPr>
          <w:gridAfter w:val="1"/>
          <w:wAfter w:w="236" w:type="dxa"/>
          <w:trHeight w:val="6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left="34" w:right="-108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7E6E76" w:rsidRPr="00D03754" w:rsidTr="00B70492">
        <w:trPr>
          <w:gridAfter w:val="1"/>
          <w:wAfter w:w="236" w:type="dxa"/>
          <w:trHeight w:val="55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tabs>
                <w:tab w:val="left" w:pos="459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86</w:t>
            </w:r>
          </w:p>
        </w:tc>
      </w:tr>
      <w:tr w:rsidR="007E6E76" w:rsidRPr="00D03754" w:rsidTr="00B70492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</w:p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</w:tr>
      <w:tr w:rsidR="007E6E76" w:rsidRPr="00D03754" w:rsidTr="00B70492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</w:tr>
      <w:tr w:rsidR="007E6E76" w:rsidRPr="00D03754" w:rsidTr="00B70492">
        <w:trPr>
          <w:gridAfter w:val="1"/>
          <w:wAfter w:w="236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</w:p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52</w:t>
            </w:r>
          </w:p>
        </w:tc>
      </w:tr>
      <w:tr w:rsidR="007E6E76" w:rsidRPr="00D03754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D03754" w:rsidTr="00B70492">
        <w:trPr>
          <w:gridAfter w:val="1"/>
          <w:wAfter w:w="236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уборка мест общего пользования, 2)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дератизация, дезинсекция)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</w:tr>
      <w:tr w:rsidR="007E6E76" w:rsidRPr="00D03754" w:rsidTr="00B70492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</w:tr>
      <w:tr w:rsidR="007E6E76" w:rsidRPr="00D03754" w:rsidTr="00B70492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77428E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</w:tr>
      <w:tr w:rsidR="007E6E76" w:rsidRPr="00D03754" w:rsidTr="00B70492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E6E76" w:rsidRPr="00D03754" w:rsidRDefault="00B70492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77428E" w:rsidRPr="00D03754">
              <w:rPr>
                <w:rFonts w:cs="Arial"/>
                <w:color w:val="000000"/>
                <w:sz w:val="20"/>
                <w:szCs w:val="20"/>
              </w:rPr>
              <w:t>32</w:t>
            </w:r>
          </w:p>
        </w:tc>
      </w:tr>
      <w:tr w:rsidR="007E6E76" w:rsidRPr="00D03754" w:rsidTr="00B70492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1E5775" w:rsidP="00305A1C">
            <w:pPr>
              <w:ind w:right="141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D03754" w:rsidRDefault="007E6E76" w:rsidP="00061F02">
            <w:pPr>
              <w:ind w:right="141" w:firstLine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77428E" w:rsidP="00061F02">
            <w:pPr>
              <w:ind w:right="141"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33,17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76" w:rsidRPr="00D03754" w:rsidRDefault="0077428E" w:rsidP="00061F02">
            <w:pPr>
              <w:ind w:right="141"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39,80</w:t>
            </w:r>
          </w:p>
        </w:tc>
      </w:tr>
    </w:tbl>
    <w:p w:rsidR="001E5775" w:rsidRPr="00061F02" w:rsidRDefault="00061F02" w:rsidP="00061F02">
      <w:pPr>
        <w:jc w:val="right"/>
        <w:rPr>
          <w:rFonts w:cs="Arial"/>
          <w:b/>
          <w:szCs w:val="28"/>
        </w:rPr>
      </w:pPr>
      <w:r>
        <w:rPr>
          <w:rFonts w:cs="Arial"/>
          <w:szCs w:val="28"/>
        </w:rPr>
        <w:br w:type="page"/>
      </w:r>
    </w:p>
    <w:p w:rsidR="001E5775" w:rsidRPr="00061F02" w:rsidRDefault="001E5775" w:rsidP="00061F02">
      <w:pPr>
        <w:jc w:val="right"/>
        <w:rPr>
          <w:rFonts w:cs="Arial"/>
          <w:b/>
          <w:szCs w:val="28"/>
        </w:rPr>
      </w:pPr>
    </w:p>
    <w:p w:rsidR="00061F02" w:rsidRPr="00061F02" w:rsidRDefault="00061F02" w:rsidP="00061F02">
      <w:pPr>
        <w:ind w:firstLine="708"/>
        <w:jc w:val="right"/>
        <w:rPr>
          <w:rFonts w:cs="Arial"/>
          <w:b/>
          <w:szCs w:val="28"/>
        </w:rPr>
      </w:pPr>
    </w:p>
    <w:p w:rsidR="000B2DE8" w:rsidRPr="00061F02" w:rsidRDefault="000B2DE8" w:rsidP="00061F02">
      <w:pPr>
        <w:ind w:firstLine="708"/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Приложение 6</w:t>
      </w:r>
    </w:p>
    <w:p w:rsidR="00061F02" w:rsidRPr="00061F02" w:rsidRDefault="003F1265" w:rsidP="00061F02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 xml:space="preserve">к постановлению администрации </w:t>
      </w:r>
    </w:p>
    <w:p w:rsidR="00061F02" w:rsidRPr="00061F02" w:rsidRDefault="003F1265" w:rsidP="00061F02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Березовского района</w:t>
      </w:r>
      <w:r w:rsidR="001E5775" w:rsidRPr="00061F02">
        <w:rPr>
          <w:rFonts w:cs="Arial"/>
          <w:b/>
          <w:szCs w:val="28"/>
        </w:rPr>
        <w:t xml:space="preserve"> </w:t>
      </w:r>
    </w:p>
    <w:p w:rsidR="00AD6670" w:rsidRPr="00061F02" w:rsidRDefault="00AD6670" w:rsidP="00061F02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от 19.06.2025 № 470</w:t>
      </w:r>
    </w:p>
    <w:p w:rsidR="000B2DE8" w:rsidRPr="00061F02" w:rsidRDefault="000B2DE8" w:rsidP="00061F02">
      <w:pPr>
        <w:jc w:val="right"/>
        <w:rPr>
          <w:rFonts w:cs="Arial"/>
          <w:b/>
        </w:rPr>
      </w:pPr>
    </w:p>
    <w:p w:rsidR="00061F02" w:rsidRPr="00061F02" w:rsidRDefault="00061F02" w:rsidP="00061F02">
      <w:pPr>
        <w:jc w:val="right"/>
        <w:rPr>
          <w:rFonts w:cs="Arial"/>
          <w:b/>
        </w:rPr>
      </w:pPr>
    </w:p>
    <w:p w:rsidR="000B2DE8" w:rsidRPr="00061F02" w:rsidRDefault="000B2DE8" w:rsidP="00061F0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061F02">
        <w:rPr>
          <w:rFonts w:ascii="Arial" w:hAnsi="Arial" w:cs="Arial"/>
          <w:b w:val="0"/>
          <w:sz w:val="24"/>
          <w:szCs w:val="24"/>
        </w:rPr>
        <w:t>РАЗМЕР</w:t>
      </w:r>
    </w:p>
    <w:p w:rsidR="000B2DE8" w:rsidRPr="001E5775" w:rsidRDefault="000B2DE8" w:rsidP="000B2DE8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0B2DE8" w:rsidRPr="001E5775" w:rsidRDefault="000B2DE8" w:rsidP="000B2DE8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 xml:space="preserve">И СОБСТВЕННИКОВ, КОТОРЫЕ НЕ ПРИНЯЛИ РЕШЕНИЕ </w:t>
      </w:r>
      <w:r w:rsidR="008848B7" w:rsidRPr="001E5775">
        <w:rPr>
          <w:rFonts w:ascii="Arial" w:hAnsi="Arial" w:cs="Arial"/>
          <w:b w:val="0"/>
          <w:sz w:val="24"/>
          <w:szCs w:val="24"/>
        </w:rPr>
        <w:t>О ВЫБОРЕ СПОСОБА УПРАВЛЕНИЯ МНОГОКВАРТИРНЫМ ДОМОМ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В ДЕРЕВЯННОМ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ИСПОЛНЕНИИ С МЕСТАМИ ОБЩЕГО ПОЛЬЗОВАНИЯ, БЕЗ ЦЕНТРАЛИЗОВАННЫХ СИСТЕМ ВОДОСНАБЖЕНИЯ И ВОДООТВЕДЕНИЯ, С ГАЗОВЫМИ ПЛИТАМИ, С АВТОНОМНОЙ КОТЕЛЬНОЙ ТЕПЛОСНАБЖЕНИЯ</w:t>
      </w:r>
      <w:r w:rsidR="00677D47" w:rsidRPr="001E5775">
        <w:rPr>
          <w:rFonts w:ascii="Arial" w:hAnsi="Arial" w:cs="Arial"/>
          <w:b w:val="0"/>
          <w:sz w:val="24"/>
          <w:szCs w:val="24"/>
        </w:rPr>
        <w:t>, С УЛИЧНЫМ ТУАЛЕТОМ И ВЫГРЕБНОЙ ЯМОЙ</w:t>
      </w:r>
    </w:p>
    <w:p w:rsidR="000B2DE8" w:rsidRDefault="0024168B" w:rsidP="00861F1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24168B">
        <w:rPr>
          <w:rFonts w:ascii="Arial" w:hAnsi="Arial" w:cs="Arial"/>
          <w:b w:val="0"/>
          <w:sz w:val="24"/>
          <w:szCs w:val="24"/>
        </w:rPr>
        <w:t>НА ПЕРИОД С 01 ИЮЛЯ 2025 ГОДА ПО 30 СЕНТЯБРЯ 2026 ГОДА</w:t>
      </w:r>
    </w:p>
    <w:p w:rsidR="0024168B" w:rsidRPr="0024168B" w:rsidRDefault="0024168B" w:rsidP="0024168B">
      <w:pPr>
        <w:pStyle w:val="ConsPlusTitle"/>
        <w:jc w:val="center"/>
        <w:rPr>
          <w:rFonts w:cs="Arial"/>
          <w:b w:val="0"/>
        </w:rPr>
      </w:pPr>
      <w:r w:rsidRPr="0024168B">
        <w:rPr>
          <w:rFonts w:cs="Arial"/>
          <w:b w:val="0"/>
        </w:rPr>
        <w:t xml:space="preserve">(в наименовании приложения 6 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24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  <w:b w:val="0"/>
          </w:rPr>
          <w:t>от 22.06.2026 № 584</w:t>
        </w:r>
      </w:hyperlink>
      <w:r w:rsidRPr="0024168B">
        <w:rPr>
          <w:rFonts w:cs="Arial"/>
          <w:b w:val="0"/>
        </w:rPr>
        <w:t>)</w:t>
      </w:r>
    </w:p>
    <w:p w:rsidR="0024168B" w:rsidRPr="001E5775" w:rsidRDefault="0024168B" w:rsidP="00861F16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tbl>
      <w:tblPr>
        <w:tblW w:w="15816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474"/>
        <w:gridCol w:w="945"/>
        <w:gridCol w:w="47"/>
        <w:gridCol w:w="1547"/>
        <w:gridCol w:w="236"/>
      </w:tblGrid>
      <w:tr w:rsidR="000B2DE8" w:rsidRPr="00D03754" w:rsidTr="00061F02">
        <w:trPr>
          <w:trHeight w:val="270"/>
          <w:jc w:val="center"/>
        </w:trPr>
        <w:tc>
          <w:tcPr>
            <w:tcW w:w="567" w:type="dxa"/>
            <w:noWrap/>
            <w:vAlign w:val="bottom"/>
            <w:hideMark/>
          </w:tcPr>
          <w:p w:rsidR="000B2DE8" w:rsidRPr="00D03754" w:rsidRDefault="000B2DE8" w:rsidP="00305A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474" w:type="dxa"/>
            <w:noWrap/>
            <w:vAlign w:val="bottom"/>
            <w:hideMark/>
          </w:tcPr>
          <w:p w:rsidR="000B2DE8" w:rsidRPr="00D03754" w:rsidRDefault="000B2DE8" w:rsidP="00305A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0B2DE8" w:rsidRPr="00D03754" w:rsidRDefault="000B2DE8" w:rsidP="00305A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47" w:type="dxa"/>
            <w:noWrap/>
            <w:vAlign w:val="bottom"/>
            <w:hideMark/>
          </w:tcPr>
          <w:p w:rsidR="000B2DE8" w:rsidRPr="00D03754" w:rsidRDefault="000B2DE8" w:rsidP="00305A1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0B2DE8" w:rsidRPr="00D03754" w:rsidRDefault="000B2DE8" w:rsidP="00305A1C">
            <w:pPr>
              <w:rPr>
                <w:rFonts w:cs="Arial"/>
                <w:sz w:val="20"/>
                <w:szCs w:val="20"/>
              </w:rPr>
            </w:pPr>
          </w:p>
        </w:tc>
      </w:tr>
      <w:tr w:rsidR="000B2DE8" w:rsidRPr="00D03754" w:rsidTr="00061F02">
        <w:trPr>
          <w:gridAfter w:val="1"/>
          <w:wAfter w:w="236" w:type="dxa"/>
          <w:trHeight w:val="1305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24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Pr="00D03754" w:rsidRDefault="00FF18B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об. Жил. Площади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pgNum/>
            </w: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мес.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безНДС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об. Жил. Площади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pgNum/>
            </w:r>
            <w:r w:rsidR="001C2D59" w:rsidRPr="00D03754">
              <w:rPr>
                <w:rFonts w:cs="Arial"/>
                <w:color w:val="000000"/>
                <w:sz w:val="20"/>
                <w:szCs w:val="20"/>
              </w:rPr>
              <w:t>м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ес.</w:t>
            </w:r>
            <w:r w:rsidR="001C2D59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F7C37" w:rsidRPr="00D03754">
              <w:rPr>
                <w:rFonts w:cs="Arial"/>
                <w:color w:val="000000"/>
                <w:sz w:val="20"/>
                <w:szCs w:val="20"/>
              </w:rPr>
              <w:t>с</w:t>
            </w:r>
            <w:r w:rsidR="001C2D59" w:rsidRPr="00D03754">
              <w:rPr>
                <w:rFonts w:cs="Arial"/>
                <w:color w:val="000000"/>
                <w:sz w:val="20"/>
                <w:szCs w:val="20"/>
              </w:rPr>
              <w:t>НД</w:t>
            </w:r>
            <w:r w:rsidR="00CF7C37" w:rsidRPr="00D03754">
              <w:rPr>
                <w:rFonts w:cs="Arial"/>
                <w:color w:val="000000"/>
                <w:sz w:val="20"/>
                <w:szCs w:val="20"/>
              </w:rPr>
              <w:t>С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  <w:tr w:rsidR="000B2DE8" w:rsidRPr="00D03754" w:rsidTr="00061F02">
        <w:trPr>
          <w:gridAfter w:val="1"/>
          <w:wAfter w:w="236" w:type="dxa"/>
          <w:trHeight w:val="270"/>
          <w:jc w:val="center"/>
        </w:trPr>
        <w:tc>
          <w:tcPr>
            <w:tcW w:w="155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0B2DE8" w:rsidRPr="00D03754" w:rsidTr="00061F02">
        <w:trPr>
          <w:gridAfter w:val="1"/>
          <w:wAfter w:w="236" w:type="dxa"/>
          <w:trHeight w:val="76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</w:tr>
      <w:tr w:rsidR="000B2DE8" w:rsidRPr="00D03754" w:rsidTr="00061F02">
        <w:trPr>
          <w:gridAfter w:val="1"/>
          <w:wAfter w:w="236" w:type="dxa"/>
          <w:trHeight w:val="72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</w:tr>
      <w:tr w:rsidR="000B2DE8" w:rsidRPr="00D03754" w:rsidTr="00061F02">
        <w:trPr>
          <w:gridAfter w:val="1"/>
          <w:wAfter w:w="236" w:type="dxa"/>
          <w:trHeight w:val="72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81</w:t>
            </w:r>
          </w:p>
        </w:tc>
      </w:tr>
      <w:tr w:rsidR="000B2DE8" w:rsidRPr="00D03754" w:rsidTr="00061F02">
        <w:trPr>
          <w:gridAfter w:val="1"/>
          <w:wAfter w:w="236" w:type="dxa"/>
          <w:trHeight w:val="75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2DE8" w:rsidRPr="00D03754" w:rsidRDefault="00F57CDE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4,27</w:t>
            </w:r>
          </w:p>
        </w:tc>
      </w:tr>
      <w:tr w:rsidR="000B2DE8" w:rsidRPr="00D03754" w:rsidTr="00061F02">
        <w:trPr>
          <w:gridAfter w:val="1"/>
          <w:wAfter w:w="236" w:type="dxa"/>
          <w:trHeight w:val="75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Текущий ремонт лестниц, балконов, крылец, зонты, козырьки над входами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</w:tr>
      <w:tr w:rsidR="000B2DE8" w:rsidRPr="00D03754" w:rsidTr="00061F02">
        <w:trPr>
          <w:gridAfter w:val="1"/>
          <w:wAfter w:w="236" w:type="dxa"/>
          <w:trHeight w:val="270"/>
          <w:jc w:val="center"/>
        </w:trPr>
        <w:tc>
          <w:tcPr>
            <w:tcW w:w="155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="001E5775"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входящих в состав общего имущества в многоквартирном доме</w:t>
            </w:r>
          </w:p>
        </w:tc>
      </w:tr>
      <w:tr w:rsidR="000B2DE8" w:rsidRPr="00D03754" w:rsidTr="00061F02">
        <w:trPr>
          <w:gridAfter w:val="1"/>
          <w:wAfter w:w="236" w:type="dxa"/>
          <w:trHeight w:val="480"/>
          <w:jc w:val="center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Текущий ремонт внутренней системы электроснабжения и электротехнических устройств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DE8" w:rsidRPr="00D03754" w:rsidRDefault="00F57CDE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2,15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58</w:t>
            </w:r>
          </w:p>
        </w:tc>
      </w:tr>
      <w:tr w:rsidR="000B2DE8" w:rsidRPr="00D03754" w:rsidTr="00061F02">
        <w:trPr>
          <w:gridAfter w:val="1"/>
          <w:wAfter w:w="236" w:type="dxa"/>
          <w:trHeight w:val="48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Текущий ремонт внутренней системы отопления и автономной котельной (смена параллельной задвижки, промывка системы, установка крана для спуска воздуха, прочистка дымоходов котла)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DE8" w:rsidRPr="00D03754" w:rsidRDefault="00F57CDE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6,06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2DE8" w:rsidRPr="00D03754" w:rsidRDefault="00F57CDE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7,27</w:t>
            </w:r>
          </w:p>
        </w:tc>
      </w:tr>
      <w:tr w:rsidR="000B2DE8" w:rsidRPr="00D03754" w:rsidTr="00061F02">
        <w:trPr>
          <w:gridAfter w:val="1"/>
          <w:wAfter w:w="236" w:type="dxa"/>
          <w:trHeight w:val="55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B2DE8" w:rsidRPr="00D03754" w:rsidRDefault="00F57CDE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3,26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</w:tr>
      <w:tr w:rsidR="000B2DE8" w:rsidRPr="00D03754" w:rsidTr="00061F02">
        <w:trPr>
          <w:gridAfter w:val="1"/>
          <w:wAfter w:w="236" w:type="dxa"/>
          <w:trHeight w:val="270"/>
          <w:jc w:val="center"/>
        </w:trPr>
        <w:tc>
          <w:tcPr>
            <w:tcW w:w="155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0B2DE8" w:rsidRPr="00D03754" w:rsidTr="00061F02">
        <w:trPr>
          <w:gridAfter w:val="1"/>
          <w:wAfter w:w="236" w:type="dxa"/>
          <w:trHeight w:val="48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Санитарное содержание помещений, входящих в состав общего имущества- уборка мест общего пользования; очистка и вывоз отходов из выгребной ямы; ремонт уличного туалета, уборка мусора с придомовой территории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DE8" w:rsidRPr="00D03754" w:rsidRDefault="00F57CDE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</w:tr>
      <w:tr w:rsidR="000B2DE8" w:rsidRPr="00D03754" w:rsidTr="00061F02">
        <w:trPr>
          <w:gridAfter w:val="1"/>
          <w:wAfter w:w="236" w:type="dxa"/>
          <w:trHeight w:val="48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холодный период года (расчистка от снега и наледи территории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0B2DE8" w:rsidRPr="00D03754" w:rsidTr="00061F02">
        <w:trPr>
          <w:gridAfter w:val="1"/>
          <w:wAfter w:w="236" w:type="dxa"/>
          <w:trHeight w:val="48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теплый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период года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</w:tr>
      <w:tr w:rsidR="000B2DE8" w:rsidRPr="00D03754" w:rsidTr="00061F02">
        <w:trPr>
          <w:gridAfter w:val="1"/>
          <w:wAfter w:w="236" w:type="dxa"/>
          <w:trHeight w:val="73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0B2DE8" w:rsidRPr="00D03754" w:rsidRDefault="00A14003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F57CDE" w:rsidRPr="00D03754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</w:tr>
      <w:tr w:rsidR="000B2DE8" w:rsidRPr="00D03754" w:rsidTr="00061F02">
        <w:trPr>
          <w:gridAfter w:val="1"/>
          <w:wAfter w:w="236" w:type="dxa"/>
          <w:trHeight w:val="73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Pr="00D03754" w:rsidRDefault="000B2DE8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DE8" w:rsidRPr="00D03754" w:rsidRDefault="00F57CDE" w:rsidP="00061F02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32,89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2DE8" w:rsidRPr="00D03754" w:rsidRDefault="00F57CDE" w:rsidP="00061F02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39,47</w:t>
            </w:r>
          </w:p>
        </w:tc>
      </w:tr>
    </w:tbl>
    <w:p w:rsidR="001E5775" w:rsidRPr="001E5775" w:rsidRDefault="001E5775" w:rsidP="00677D47">
      <w:pPr>
        <w:ind w:firstLine="708"/>
        <w:jc w:val="right"/>
        <w:rPr>
          <w:rFonts w:cs="Arial"/>
          <w:szCs w:val="28"/>
        </w:rPr>
      </w:pPr>
    </w:p>
    <w:p w:rsidR="001E5775" w:rsidRPr="00061F02" w:rsidRDefault="00D03754" w:rsidP="00677D47">
      <w:pPr>
        <w:ind w:firstLine="708"/>
        <w:jc w:val="right"/>
        <w:rPr>
          <w:rFonts w:cs="Arial"/>
          <w:b/>
          <w:szCs w:val="28"/>
        </w:rPr>
      </w:pPr>
      <w:r>
        <w:rPr>
          <w:rFonts w:cs="Arial"/>
          <w:b/>
          <w:szCs w:val="28"/>
        </w:rPr>
        <w:br w:type="page"/>
      </w:r>
    </w:p>
    <w:p w:rsidR="00677D47" w:rsidRPr="00061F02" w:rsidRDefault="00677D47" w:rsidP="00677D47">
      <w:pPr>
        <w:ind w:firstLine="708"/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lastRenderedPageBreak/>
        <w:t>Приложение 7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к постановлению администрации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 xml:space="preserve"> Березовского района</w:t>
      </w:r>
      <w:r w:rsidR="001E5775" w:rsidRPr="00061F02">
        <w:rPr>
          <w:rFonts w:cs="Arial"/>
          <w:b/>
          <w:szCs w:val="28"/>
        </w:rPr>
        <w:t xml:space="preserve"> </w:t>
      </w:r>
    </w:p>
    <w:p w:rsidR="00AD6670" w:rsidRPr="00061F02" w:rsidRDefault="00AD6670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от 19.06.2025 № 470</w:t>
      </w:r>
    </w:p>
    <w:p w:rsidR="00A847B4" w:rsidRPr="00061F02" w:rsidRDefault="00A847B4" w:rsidP="00A847B4">
      <w:pPr>
        <w:jc w:val="right"/>
        <w:rPr>
          <w:rFonts w:cs="Arial"/>
          <w:b/>
        </w:rPr>
      </w:pPr>
    </w:p>
    <w:p w:rsidR="00677D47" w:rsidRPr="001E5775" w:rsidRDefault="00677D47" w:rsidP="00677D47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РАЗМЕР</w:t>
      </w:r>
    </w:p>
    <w:p w:rsidR="00677D47" w:rsidRPr="001E5775" w:rsidRDefault="00677D47" w:rsidP="00677D47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Pr="001E5775" w:rsidRDefault="00677D47" w:rsidP="00677D47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 xml:space="preserve">И СОБСТВЕННИКОВ, КОТОРЫЕ НЕ ПРИНЯЛИ РЕШЕНИЕ </w:t>
      </w:r>
      <w:r w:rsidR="008848B7" w:rsidRPr="001E5775">
        <w:rPr>
          <w:rFonts w:ascii="Arial" w:hAnsi="Arial" w:cs="Arial"/>
          <w:b w:val="0"/>
          <w:sz w:val="24"/>
          <w:szCs w:val="24"/>
        </w:rPr>
        <w:t>О ВЫБОРЕ СПОСОБА УПРАВЛЕНИЯ МНОГОКВАРТИРНЫМ ДОМОМ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В ДЕРЕВЯННОМ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ИСПОЛНЕНИИ С МЕСТАМИ ОБЩЕГО ПОЛЬЗОВАНИЯ, С ГАЗОВЫМИ ПЛИТАМИ, БЕЗ ЦЕНТРАЛИЗОВАННЫХ СИСТЕМ ТЕПЛОСНАБЖЕНИЯ, ВОДОСНАБЖЕНИЯ И ВОДООТВЕДЕНИЯ, С УЛИЧНЫМ ТУАЛЕТОМ И ВЫГРЕБНОЙ ЯМОЙ</w:t>
      </w:r>
    </w:p>
    <w:p w:rsidR="000B2DE8" w:rsidRDefault="0024168B" w:rsidP="00CD33E5">
      <w:pPr>
        <w:spacing w:line="240" w:lineRule="atLeast"/>
        <w:jc w:val="center"/>
        <w:rPr>
          <w:rFonts w:cs="Arial"/>
        </w:rPr>
      </w:pPr>
      <w:r w:rsidRPr="0024168B">
        <w:rPr>
          <w:rFonts w:cs="Arial"/>
        </w:rPr>
        <w:t>НА ПЕРИОД С 01 ИЮЛЯ 2025 ГОДА ПО 30 СЕНТЯБРЯ 2026 ГОДА</w:t>
      </w:r>
    </w:p>
    <w:p w:rsidR="0024168B" w:rsidRPr="0024168B" w:rsidRDefault="0024168B" w:rsidP="0024168B">
      <w:pPr>
        <w:spacing w:line="240" w:lineRule="atLeast"/>
        <w:jc w:val="center"/>
        <w:rPr>
          <w:rFonts w:cs="Arial"/>
        </w:rPr>
      </w:pPr>
      <w:r w:rsidRPr="0024168B">
        <w:rPr>
          <w:rFonts w:cs="Arial"/>
        </w:rPr>
        <w:t xml:space="preserve">(в наименовании приложения </w:t>
      </w:r>
      <w:r>
        <w:rPr>
          <w:rFonts w:cs="Arial"/>
        </w:rPr>
        <w:t>7</w:t>
      </w:r>
      <w:r w:rsidRPr="0024168B">
        <w:rPr>
          <w:rFonts w:cs="Arial"/>
        </w:rPr>
        <w:t xml:space="preserve"> 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25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</w:rPr>
          <w:t>от 22.06.2026 № 584</w:t>
        </w:r>
      </w:hyperlink>
      <w:r w:rsidRPr="0024168B">
        <w:rPr>
          <w:rFonts w:cs="Arial"/>
        </w:rPr>
        <w:t>)</w:t>
      </w:r>
    </w:p>
    <w:p w:rsidR="0024168B" w:rsidRDefault="0024168B" w:rsidP="00CD33E5">
      <w:pPr>
        <w:spacing w:line="240" w:lineRule="atLeast"/>
        <w:jc w:val="center"/>
        <w:rPr>
          <w:rFonts w:cs="Arial"/>
        </w:rPr>
      </w:pPr>
    </w:p>
    <w:p w:rsidR="0024168B" w:rsidRPr="001E5775" w:rsidRDefault="0024168B" w:rsidP="00CD33E5">
      <w:pPr>
        <w:spacing w:line="240" w:lineRule="atLeast"/>
        <w:jc w:val="center"/>
        <w:rPr>
          <w:rFonts w:cs="Arial"/>
          <w:b/>
          <w:color w:val="0000FF"/>
          <w:szCs w:val="20"/>
        </w:rPr>
      </w:pPr>
    </w:p>
    <w:tbl>
      <w:tblPr>
        <w:tblW w:w="15284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1547"/>
        <w:gridCol w:w="1134"/>
        <w:gridCol w:w="1894"/>
      </w:tblGrid>
      <w:tr w:rsidR="00677D47" w:rsidRPr="00D03754" w:rsidTr="00061F02">
        <w:trPr>
          <w:trHeight w:val="130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5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Pr="00D03754" w:rsidRDefault="00012937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677D47" w:rsidRPr="00D03754" w:rsidRDefault="00012937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без НДС)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677D47" w:rsidRPr="00D03754" w:rsidRDefault="00677D47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</w:t>
            </w:r>
            <w:r w:rsidR="00CF7C37" w:rsidRPr="00D03754">
              <w:rPr>
                <w:rFonts w:cs="Arial"/>
                <w:color w:val="000000"/>
                <w:sz w:val="20"/>
                <w:szCs w:val="20"/>
              </w:rPr>
              <w:t>мес. с НДС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  <w:tr w:rsidR="00677D47" w:rsidRPr="00D03754" w:rsidTr="00061F02">
        <w:trPr>
          <w:trHeight w:val="270"/>
          <w:jc w:val="center"/>
        </w:trPr>
        <w:tc>
          <w:tcPr>
            <w:tcW w:w="15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C857D6" w:rsidRPr="00D03754" w:rsidTr="00061F02">
        <w:trPr>
          <w:trHeight w:val="76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38</w:t>
            </w:r>
          </w:p>
        </w:tc>
      </w:tr>
      <w:tr w:rsidR="00C857D6" w:rsidRPr="00D03754" w:rsidTr="00061F02">
        <w:trPr>
          <w:trHeight w:val="96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</w:tr>
      <w:tr w:rsidR="00C857D6" w:rsidRPr="00D03754" w:rsidTr="00061F02">
        <w:trPr>
          <w:trHeight w:val="72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81</w:t>
            </w:r>
          </w:p>
        </w:tc>
      </w:tr>
      <w:tr w:rsidR="00C857D6" w:rsidRPr="00D03754" w:rsidTr="00061F02">
        <w:trPr>
          <w:trHeight w:val="75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53</w:t>
            </w:r>
          </w:p>
        </w:tc>
      </w:tr>
      <w:tr w:rsidR="00C857D6" w:rsidRPr="00D03754" w:rsidTr="00061F02">
        <w:trPr>
          <w:trHeight w:val="72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косоуры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0,2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</w:tr>
      <w:tr w:rsidR="00C857D6" w:rsidRPr="00D03754" w:rsidTr="00061F02">
        <w:trPr>
          <w:trHeight w:val="3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90</w:t>
            </w:r>
          </w:p>
        </w:tc>
      </w:tr>
      <w:tr w:rsidR="00C857D6" w:rsidRPr="00D03754" w:rsidTr="00061F02">
        <w:trPr>
          <w:trHeight w:val="73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86</w:t>
            </w:r>
          </w:p>
        </w:tc>
      </w:tr>
      <w:tr w:rsidR="00C857D6" w:rsidRPr="00D03754" w:rsidTr="00061F02">
        <w:trPr>
          <w:trHeight w:val="270"/>
          <w:jc w:val="center"/>
        </w:trPr>
        <w:tc>
          <w:tcPr>
            <w:tcW w:w="15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="001E5775"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входящих в состав общего имущества в многоквартирном доме</w:t>
            </w:r>
          </w:p>
        </w:tc>
      </w:tr>
      <w:tr w:rsidR="00C857D6" w:rsidRPr="00D03754" w:rsidTr="00061F02">
        <w:trPr>
          <w:trHeight w:val="72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C857D6" w:rsidRPr="00D03754" w:rsidTr="00061F02">
        <w:trPr>
          <w:trHeight w:val="432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</w:tr>
      <w:tr w:rsidR="00C857D6" w:rsidRPr="00D03754" w:rsidTr="00061F02">
        <w:trPr>
          <w:trHeight w:val="44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</w:tr>
      <w:tr w:rsidR="00C857D6" w:rsidRPr="00D03754" w:rsidTr="00061F02">
        <w:trPr>
          <w:trHeight w:val="270"/>
          <w:jc w:val="center"/>
        </w:trPr>
        <w:tc>
          <w:tcPr>
            <w:tcW w:w="152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C857D6" w:rsidRPr="00D03754" w:rsidTr="00061F02">
        <w:trPr>
          <w:trHeight w:val="58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уборка мест общего пользования, 2)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дератизация, дезинсекция)</w:t>
            </w:r>
          </w:p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Очистка выгребной ямы-1 раз в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B43A4C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</w:tr>
      <w:tr w:rsidR="00C857D6" w:rsidRPr="00D03754" w:rsidTr="00061F02">
        <w:trPr>
          <w:trHeight w:val="48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C857D6" w:rsidRPr="00D03754" w:rsidTr="00061F02">
        <w:trPr>
          <w:trHeight w:val="31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0755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</w:tr>
      <w:tr w:rsidR="00C857D6" w:rsidRPr="00D03754" w:rsidTr="00061F02">
        <w:trPr>
          <w:trHeight w:val="52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C2075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B43A4C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  <w:r w:rsidR="001B095D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</w:tr>
      <w:tr w:rsidR="00C857D6" w:rsidRPr="00D03754" w:rsidTr="00061F02">
        <w:trPr>
          <w:trHeight w:val="27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1E577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D03754" w:rsidRDefault="00C857D6" w:rsidP="00061F02">
            <w:pPr>
              <w:ind w:firstLine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D03754" w:rsidRDefault="00B43A4C" w:rsidP="00061F02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25,99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Pr="00D03754" w:rsidRDefault="00B43A4C" w:rsidP="00061F02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31,</w:t>
            </w:r>
            <w:r w:rsidR="001B095D" w:rsidRPr="00D03754">
              <w:rPr>
                <w:rFonts w:cs="Arial"/>
                <w:b/>
                <w:color w:val="000000"/>
                <w:sz w:val="20"/>
                <w:szCs w:val="20"/>
              </w:rPr>
              <w:t>19</w:t>
            </w:r>
          </w:p>
        </w:tc>
      </w:tr>
    </w:tbl>
    <w:p w:rsidR="001E5775" w:rsidRPr="001E5775" w:rsidRDefault="001E5775" w:rsidP="00CD33E5">
      <w:pPr>
        <w:spacing w:line="240" w:lineRule="atLeast"/>
        <w:jc w:val="center"/>
        <w:rPr>
          <w:rFonts w:cs="Arial"/>
          <w:b/>
          <w:color w:val="0000FF"/>
          <w:szCs w:val="20"/>
        </w:rPr>
      </w:pPr>
    </w:p>
    <w:p w:rsidR="001E5775" w:rsidRPr="001E5775" w:rsidRDefault="00061F02" w:rsidP="00CD33E5">
      <w:pPr>
        <w:spacing w:line="240" w:lineRule="atLeast"/>
        <w:jc w:val="center"/>
        <w:rPr>
          <w:rFonts w:cs="Arial"/>
          <w:b/>
          <w:color w:val="0000FF"/>
          <w:szCs w:val="20"/>
        </w:rPr>
      </w:pPr>
      <w:r>
        <w:rPr>
          <w:rFonts w:cs="Arial"/>
          <w:b/>
          <w:color w:val="0000FF"/>
          <w:szCs w:val="20"/>
        </w:rPr>
        <w:br w:type="page"/>
      </w:r>
    </w:p>
    <w:p w:rsidR="00677D47" w:rsidRPr="00061F02" w:rsidRDefault="00677D47" w:rsidP="00677D47">
      <w:pPr>
        <w:ind w:firstLine="708"/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lastRenderedPageBreak/>
        <w:t>Приложение 8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к постановлению администрации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 xml:space="preserve"> Березовского района</w:t>
      </w:r>
      <w:r w:rsidR="001E5775" w:rsidRPr="00061F02">
        <w:rPr>
          <w:rFonts w:cs="Arial"/>
          <w:b/>
          <w:szCs w:val="28"/>
        </w:rPr>
        <w:t xml:space="preserve"> </w:t>
      </w:r>
    </w:p>
    <w:p w:rsidR="001E5775" w:rsidRPr="00061F02" w:rsidRDefault="00AD6670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от 19.06.2025 № 470</w:t>
      </w:r>
    </w:p>
    <w:p w:rsidR="001E5775" w:rsidRPr="00061F02" w:rsidRDefault="001E5775" w:rsidP="00AD6670">
      <w:pPr>
        <w:jc w:val="right"/>
        <w:rPr>
          <w:rFonts w:cs="Arial"/>
          <w:b/>
          <w:szCs w:val="28"/>
        </w:rPr>
      </w:pPr>
    </w:p>
    <w:p w:rsidR="00677D47" w:rsidRPr="001E5775" w:rsidRDefault="00677D47" w:rsidP="00677D47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РАЗМЕР</w:t>
      </w:r>
    </w:p>
    <w:p w:rsidR="00677D47" w:rsidRPr="001E5775" w:rsidRDefault="00677D47" w:rsidP="00677D47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Pr="001E5775" w:rsidRDefault="00677D47" w:rsidP="00677D47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 xml:space="preserve">И СОБСТВЕННИКОВ, КОТОРЫЕ НЕ ПРИНЯЛИ РЕШЕНИЕ </w:t>
      </w:r>
      <w:r w:rsidR="008848B7" w:rsidRPr="001E5775">
        <w:rPr>
          <w:rFonts w:ascii="Arial" w:hAnsi="Arial" w:cs="Arial"/>
          <w:b w:val="0"/>
          <w:sz w:val="24"/>
          <w:szCs w:val="24"/>
        </w:rPr>
        <w:t>О ВЫБОРЕ СПОСОБА УПРАВЛЕНИЯ МНОГОКВАРТИРНЫМ ДОМОМ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В ДЕРЕВЯННОМ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ИСПОЛНЕНИИ С МЕСТАМИ ОБЩЕГО ПОЛЬЗОВАНИЯ, С ГАЗОВЫМИ ПЛИТАМИ, С ЦЕНТРАЛИЗОВАННЫМ ОТОПЛЕНИЕМ БЕЗ ЦЕНТРАЛИЗОВАННЫХ СИСТЕМ ВОДОСНАБЖЕНИЯ И ВОДООТВЕДЕНИЯ, С УЛИЧНЫМ ТУАЛЕТОМ И ВЫГРЕБНОЙ ЯМОЙ</w:t>
      </w:r>
    </w:p>
    <w:p w:rsidR="00CD33E5" w:rsidRDefault="0024168B" w:rsidP="0024168B">
      <w:pPr>
        <w:spacing w:line="240" w:lineRule="atLeast"/>
        <w:jc w:val="center"/>
        <w:rPr>
          <w:rFonts w:cs="Arial"/>
        </w:rPr>
      </w:pPr>
      <w:r w:rsidRPr="0024168B">
        <w:rPr>
          <w:rFonts w:cs="Arial"/>
        </w:rPr>
        <w:t>НА ПЕРИОД С 01 ИЮЛЯ 2025 ГОДА ПО 30 СЕНТЯБРЯ 2026 ГОДА</w:t>
      </w:r>
    </w:p>
    <w:p w:rsidR="0024168B" w:rsidRPr="0024168B" w:rsidRDefault="0024168B" w:rsidP="0024168B">
      <w:pPr>
        <w:spacing w:line="240" w:lineRule="atLeast"/>
        <w:jc w:val="center"/>
        <w:rPr>
          <w:rFonts w:cs="Arial"/>
        </w:rPr>
      </w:pPr>
      <w:r w:rsidRPr="0024168B">
        <w:rPr>
          <w:rFonts w:cs="Arial"/>
        </w:rPr>
        <w:t xml:space="preserve">(в наименовании приложения </w:t>
      </w:r>
      <w:r>
        <w:rPr>
          <w:rFonts w:cs="Arial"/>
        </w:rPr>
        <w:t>8</w:t>
      </w:r>
      <w:r w:rsidRPr="0024168B">
        <w:rPr>
          <w:rFonts w:cs="Arial"/>
        </w:rPr>
        <w:t xml:space="preserve"> 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26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</w:rPr>
          <w:t>от 22.06.2026 № 584</w:t>
        </w:r>
      </w:hyperlink>
      <w:r w:rsidRPr="0024168B">
        <w:rPr>
          <w:rFonts w:cs="Arial"/>
        </w:rPr>
        <w:t>)</w:t>
      </w:r>
    </w:p>
    <w:p w:rsidR="0024168B" w:rsidRDefault="0024168B" w:rsidP="0024168B">
      <w:pPr>
        <w:spacing w:line="240" w:lineRule="atLeast"/>
        <w:jc w:val="center"/>
        <w:rPr>
          <w:rFonts w:cs="Arial"/>
        </w:rPr>
      </w:pPr>
    </w:p>
    <w:p w:rsidR="0024168B" w:rsidRPr="001E5775" w:rsidRDefault="0024168B" w:rsidP="0024168B">
      <w:pPr>
        <w:spacing w:line="240" w:lineRule="atLeast"/>
        <w:jc w:val="center"/>
        <w:rPr>
          <w:rFonts w:cs="Arial"/>
          <w:b/>
          <w:color w:val="0000FF"/>
          <w:szCs w:val="20"/>
        </w:rPr>
      </w:pP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1198"/>
        <w:gridCol w:w="1417"/>
        <w:gridCol w:w="1701"/>
        <w:gridCol w:w="236"/>
      </w:tblGrid>
      <w:tr w:rsidR="00CD33E5" w:rsidRPr="00D03754" w:rsidTr="00061F02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D03754" w:rsidRDefault="00CD33E5" w:rsidP="00CD33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D03754" w:rsidRDefault="00CD33E5" w:rsidP="00CD33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D03754" w:rsidRDefault="00CD33E5" w:rsidP="00CD33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D03754" w:rsidRDefault="00CD33E5" w:rsidP="00CD33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D03754" w:rsidRDefault="00CD33E5" w:rsidP="00CD33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77D47" w:rsidRPr="00D03754" w:rsidTr="00061F02">
        <w:trPr>
          <w:gridAfter w:val="1"/>
          <w:wAfter w:w="236" w:type="dxa"/>
          <w:trHeight w:val="130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Pr="00D03754" w:rsidRDefault="0001293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677D47" w:rsidRPr="00D03754" w:rsidRDefault="0001293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с НДС)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(руб./мес. </w:t>
            </w:r>
            <w:r w:rsidR="00CF7C37" w:rsidRPr="00D03754">
              <w:rPr>
                <w:rFonts w:cs="Arial"/>
                <w:color w:val="000000"/>
                <w:sz w:val="20"/>
                <w:szCs w:val="20"/>
              </w:rPr>
              <w:t>с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CD33E5" w:rsidRPr="00D03754" w:rsidTr="00061F02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D03754" w:rsidRDefault="00CD33E5" w:rsidP="00061F02">
            <w:pPr>
              <w:ind w:firstLine="34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677D47" w:rsidRPr="00D03754" w:rsidTr="00061F02">
        <w:trPr>
          <w:gridAfter w:val="1"/>
          <w:wAfter w:w="236" w:type="dxa"/>
          <w:trHeight w:val="46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38</w:t>
            </w:r>
          </w:p>
        </w:tc>
      </w:tr>
      <w:tr w:rsidR="00677D47" w:rsidRPr="00D03754" w:rsidTr="00061F02">
        <w:trPr>
          <w:gridAfter w:val="1"/>
          <w:wAfter w:w="236" w:type="dxa"/>
          <w:trHeight w:val="47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</w:tr>
      <w:tr w:rsidR="00677D47" w:rsidRPr="00D03754" w:rsidTr="00061F02">
        <w:trPr>
          <w:gridAfter w:val="1"/>
          <w:wAfter w:w="236" w:type="dxa"/>
          <w:trHeight w:val="55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81</w:t>
            </w:r>
          </w:p>
        </w:tc>
      </w:tr>
      <w:tr w:rsidR="00677D47" w:rsidRPr="00D03754" w:rsidTr="00061F02">
        <w:trPr>
          <w:gridAfter w:val="1"/>
          <w:wAfter w:w="236" w:type="dxa"/>
          <w:trHeight w:val="563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53</w:t>
            </w:r>
          </w:p>
        </w:tc>
      </w:tr>
      <w:tr w:rsidR="00677D47" w:rsidRPr="00D03754" w:rsidTr="00061F02">
        <w:trPr>
          <w:gridAfter w:val="1"/>
          <w:wAfter w:w="236" w:type="dxa"/>
          <w:trHeight w:val="54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косоуры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0,2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</w:tr>
      <w:tr w:rsidR="00677D47" w:rsidRPr="00D03754" w:rsidTr="00061F02">
        <w:trPr>
          <w:gridAfter w:val="1"/>
          <w:wAfter w:w="236" w:type="dxa"/>
          <w:trHeight w:val="29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устранение нарушений)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90</w:t>
            </w:r>
          </w:p>
        </w:tc>
      </w:tr>
      <w:tr w:rsidR="00677D47" w:rsidRPr="00D03754" w:rsidTr="00061F02">
        <w:trPr>
          <w:gridAfter w:val="1"/>
          <w:wAfter w:w="236" w:type="dxa"/>
          <w:trHeight w:val="54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86</w:t>
            </w:r>
          </w:p>
        </w:tc>
      </w:tr>
      <w:tr w:rsidR="00CD33E5" w:rsidRPr="00D03754" w:rsidTr="00061F02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D03754" w:rsidRDefault="00CD33E5" w:rsidP="00061F02">
            <w:pPr>
              <w:ind w:firstLine="34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="001E5775"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входящих в состав общего имущества в многоквартирном доме</w:t>
            </w:r>
          </w:p>
        </w:tc>
      </w:tr>
      <w:tr w:rsidR="00677D47" w:rsidRPr="00D03754" w:rsidTr="00061F02">
        <w:trPr>
          <w:gridAfter w:val="1"/>
          <w:wAfter w:w="236" w:type="dxa"/>
          <w:trHeight w:val="45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1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677D47" w:rsidRPr="00D03754" w:rsidTr="00061F02">
        <w:trPr>
          <w:gridAfter w:val="1"/>
          <w:wAfter w:w="236" w:type="dxa"/>
          <w:trHeight w:val="46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Общие работы по содержанию и текущему ремонту систем теплоснабжения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</w:tr>
      <w:tr w:rsidR="00677D47" w:rsidRPr="00D03754" w:rsidTr="00061F02">
        <w:trPr>
          <w:gridAfter w:val="1"/>
          <w:wAfter w:w="236" w:type="dxa"/>
          <w:trHeight w:val="557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</w:tr>
      <w:tr w:rsidR="00677D47" w:rsidRPr="00D03754" w:rsidTr="00061F02">
        <w:trPr>
          <w:gridAfter w:val="1"/>
          <w:wAfter w:w="236" w:type="dxa"/>
          <w:trHeight w:val="410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</w:tr>
      <w:tr w:rsidR="00CD33E5" w:rsidRPr="00D03754" w:rsidTr="00061F02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D03754" w:rsidRDefault="00CD33E5" w:rsidP="00061F02">
            <w:pPr>
              <w:ind w:firstLine="34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677D47" w:rsidRPr="00D03754" w:rsidTr="00061F02">
        <w:trPr>
          <w:gridAfter w:val="1"/>
          <w:wAfter w:w="236" w:type="dxa"/>
          <w:trHeight w:val="58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уборка мест общего пользования, 2)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дератизация, дезинсекция)</w:t>
            </w:r>
          </w:p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Очистка выгребной ямы-1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</w:tr>
      <w:tr w:rsidR="00677D47" w:rsidRPr="00D03754" w:rsidTr="00061F02">
        <w:trPr>
          <w:gridAfter w:val="1"/>
          <w:wAfter w:w="236" w:type="dxa"/>
          <w:trHeight w:val="32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677D47" w:rsidRPr="00D03754" w:rsidTr="00061F02">
        <w:trPr>
          <w:gridAfter w:val="1"/>
          <w:wAfter w:w="236" w:type="dxa"/>
          <w:trHeight w:val="33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</w:tr>
      <w:tr w:rsidR="00677D47" w:rsidRPr="00D03754" w:rsidTr="00061F02">
        <w:trPr>
          <w:gridAfter w:val="1"/>
          <w:wAfter w:w="236" w:type="dxa"/>
          <w:trHeight w:val="55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16290A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84DEF" w:rsidRPr="00D03754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</w:tr>
      <w:tr w:rsidR="00677D47" w:rsidRPr="00D03754" w:rsidTr="00061F02">
        <w:trPr>
          <w:gridAfter w:val="1"/>
          <w:wAfter w:w="236" w:type="dxa"/>
          <w:trHeight w:val="27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1E5775" w:rsidP="00061F02">
            <w:pPr>
              <w:ind w:firstLine="34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D03754" w:rsidRDefault="00677D47" w:rsidP="00061F02">
            <w:pPr>
              <w:ind w:firstLine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47" w:rsidRPr="00D03754" w:rsidRDefault="00484DEF" w:rsidP="00061F02">
            <w:pPr>
              <w:ind w:firstLine="34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29,95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7D47" w:rsidRPr="00D03754" w:rsidRDefault="00484DEF" w:rsidP="00061F02">
            <w:pPr>
              <w:ind w:firstLine="34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35,94</w:t>
            </w:r>
          </w:p>
        </w:tc>
      </w:tr>
    </w:tbl>
    <w:p w:rsidR="001E5775" w:rsidRPr="001E5775" w:rsidRDefault="001E5775" w:rsidP="00213E02">
      <w:pPr>
        <w:ind w:firstLine="708"/>
        <w:jc w:val="right"/>
        <w:rPr>
          <w:rFonts w:cs="Arial"/>
          <w:szCs w:val="28"/>
        </w:rPr>
      </w:pPr>
    </w:p>
    <w:p w:rsidR="001E5775" w:rsidRPr="00061F02" w:rsidRDefault="00061F02" w:rsidP="00213E02">
      <w:pPr>
        <w:ind w:firstLine="708"/>
        <w:jc w:val="right"/>
        <w:rPr>
          <w:rFonts w:cs="Arial"/>
          <w:b/>
          <w:szCs w:val="28"/>
        </w:rPr>
      </w:pPr>
      <w:r>
        <w:rPr>
          <w:rFonts w:cs="Arial"/>
          <w:szCs w:val="28"/>
        </w:rPr>
        <w:br w:type="page"/>
      </w:r>
    </w:p>
    <w:p w:rsidR="00213E02" w:rsidRPr="00061F02" w:rsidRDefault="00213E02" w:rsidP="00213E02">
      <w:pPr>
        <w:ind w:firstLine="708"/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lastRenderedPageBreak/>
        <w:t>Приложение</w:t>
      </w:r>
      <w:r w:rsidR="001E5775" w:rsidRPr="00061F02">
        <w:rPr>
          <w:rFonts w:cs="Arial"/>
          <w:b/>
          <w:szCs w:val="28"/>
        </w:rPr>
        <w:t xml:space="preserve"> </w:t>
      </w:r>
      <w:r w:rsidRPr="00061F02">
        <w:rPr>
          <w:rFonts w:cs="Arial"/>
          <w:b/>
          <w:szCs w:val="28"/>
        </w:rPr>
        <w:t>9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к постановлению администрации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 xml:space="preserve"> Березовского района</w:t>
      </w:r>
      <w:r w:rsidR="001E5775" w:rsidRPr="00061F02">
        <w:rPr>
          <w:rFonts w:cs="Arial"/>
          <w:b/>
          <w:szCs w:val="28"/>
        </w:rPr>
        <w:t xml:space="preserve"> </w:t>
      </w:r>
    </w:p>
    <w:p w:rsidR="00AD6670" w:rsidRPr="00061F02" w:rsidRDefault="00AD6670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от 19.06.2025 № 470</w:t>
      </w:r>
    </w:p>
    <w:p w:rsidR="00213E02" w:rsidRPr="00061F02" w:rsidRDefault="00213E02" w:rsidP="00AD6670">
      <w:pPr>
        <w:jc w:val="right"/>
        <w:rPr>
          <w:rFonts w:cs="Arial"/>
          <w:b/>
        </w:rPr>
      </w:pPr>
    </w:p>
    <w:p w:rsidR="00213E02" w:rsidRPr="001E5775" w:rsidRDefault="00213E02" w:rsidP="00213E0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РАЗМЕР</w:t>
      </w:r>
    </w:p>
    <w:p w:rsidR="00213E02" w:rsidRPr="001E5775" w:rsidRDefault="00213E02" w:rsidP="00213E0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213E02" w:rsidRPr="001E5775" w:rsidRDefault="00213E02" w:rsidP="00213E0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 xml:space="preserve">И СОБСТВЕННИКОВ, КОТОРЫЕ НЕ ПРИНЯЛИ РЕШЕНИЕ </w:t>
      </w:r>
      <w:r w:rsidR="008848B7" w:rsidRPr="001E5775">
        <w:rPr>
          <w:rFonts w:ascii="Arial" w:hAnsi="Arial" w:cs="Arial"/>
          <w:b w:val="0"/>
          <w:sz w:val="24"/>
          <w:szCs w:val="24"/>
        </w:rPr>
        <w:t>О ВЫБОРЕ СПОСОБА УПРАВЛЕНИЯ МНОГОКВАРТИРНЫМ ДОМОМ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В КАПИТАЛЬНОМ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ИСПОЛНЕНИИ С МЕСТАМИ ОБЩЕГО ПОЛЬЗОВАНИЯ, С ГАЗОВЫМИ ПЛИТАМИ, С ЦЕНТРАЛИЗОВАННЫМИ СИСТЕМАМИ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ОТОПЛЕНИЯ, ВОДОСНАБЖЕНИЯ, С УЛИЧНЫМ ТУАЛЕТОМ И ВЫГРЕБНОЙ ЯМОЙ</w:t>
      </w:r>
    </w:p>
    <w:p w:rsidR="002E6FD1" w:rsidRDefault="0024168B" w:rsidP="0028281F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24168B">
        <w:rPr>
          <w:rFonts w:ascii="Arial" w:hAnsi="Arial" w:cs="Arial"/>
          <w:b w:val="0"/>
          <w:sz w:val="24"/>
          <w:szCs w:val="24"/>
        </w:rPr>
        <w:t>НА ПЕРИОД С 01 ИЮЛЯ 2025 ГОДА ПО 30 СЕНТЯБРЯ 2026 ГОДА</w:t>
      </w:r>
    </w:p>
    <w:p w:rsidR="0024168B" w:rsidRPr="0024168B" w:rsidRDefault="0024168B" w:rsidP="0024168B">
      <w:pPr>
        <w:pStyle w:val="ConsPlusTitle"/>
        <w:jc w:val="center"/>
        <w:rPr>
          <w:rFonts w:cs="Arial"/>
        </w:rPr>
      </w:pPr>
      <w:r w:rsidRPr="0024168B">
        <w:rPr>
          <w:rFonts w:cs="Arial"/>
          <w:b w:val="0"/>
        </w:rPr>
        <w:t xml:space="preserve">(в наименовании приложения 9 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27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  <w:b w:val="0"/>
          </w:rPr>
          <w:t>от 22.06.2026 № 584</w:t>
        </w:r>
      </w:hyperlink>
      <w:r w:rsidRPr="0024168B">
        <w:rPr>
          <w:rFonts w:cs="Arial"/>
        </w:rPr>
        <w:t>)</w:t>
      </w:r>
    </w:p>
    <w:p w:rsidR="0024168B" w:rsidRPr="001E5775" w:rsidRDefault="0024168B" w:rsidP="0028281F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tbl>
      <w:tblPr>
        <w:tblW w:w="15257" w:type="dxa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250"/>
        <w:gridCol w:w="11941"/>
        <w:gridCol w:w="81"/>
        <w:gridCol w:w="94"/>
        <w:gridCol w:w="48"/>
        <w:gridCol w:w="1194"/>
        <w:gridCol w:w="34"/>
        <w:gridCol w:w="47"/>
        <w:gridCol w:w="1053"/>
        <w:gridCol w:w="236"/>
        <w:gridCol w:w="43"/>
      </w:tblGrid>
      <w:tr w:rsidR="002E6FD1" w:rsidRPr="00D03754" w:rsidTr="00D03754">
        <w:trPr>
          <w:gridAfter w:val="1"/>
          <w:wAfter w:w="43" w:type="dxa"/>
          <w:trHeight w:val="144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D03754" w:rsidRDefault="002E6FD1" w:rsidP="00EB6722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D03754" w:rsidRDefault="002E6FD1" w:rsidP="00EB6722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D03754" w:rsidRDefault="002E6FD1" w:rsidP="00EB6722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D03754" w:rsidRDefault="002E6FD1" w:rsidP="00EB6722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D03754" w:rsidRDefault="002E6FD1" w:rsidP="00EB6722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13E02" w:rsidRPr="00D03754" w:rsidTr="00D03754">
        <w:trPr>
          <w:trHeight w:val="1305"/>
          <w:jc w:val="center"/>
        </w:trPr>
        <w:tc>
          <w:tcPr>
            <w:tcW w:w="48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D03754" w:rsidRDefault="00213E02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202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D03754" w:rsidRDefault="00213E02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D03754" w:rsidRDefault="00012937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об. жил. площади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без НДС)</w:t>
            </w:r>
          </w:p>
        </w:tc>
        <w:tc>
          <w:tcPr>
            <w:tcW w:w="1332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D03754" w:rsidRDefault="00213E02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об. жил. площади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</w:t>
            </w:r>
            <w:r w:rsidR="00CF7C37" w:rsidRPr="00D03754">
              <w:rPr>
                <w:rFonts w:cs="Arial"/>
                <w:color w:val="000000"/>
                <w:sz w:val="20"/>
                <w:szCs w:val="20"/>
              </w:rPr>
              <w:t xml:space="preserve"> с НДС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  <w:tr w:rsidR="002E6FD1" w:rsidRPr="00D03754" w:rsidTr="00D03754">
        <w:trPr>
          <w:trHeight w:val="270"/>
          <w:jc w:val="center"/>
        </w:trPr>
        <w:tc>
          <w:tcPr>
            <w:tcW w:w="1525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D03754" w:rsidRDefault="002E6FD1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A33A4D" w:rsidRPr="00D03754" w:rsidTr="00D03754">
        <w:trPr>
          <w:trHeight w:val="96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3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38</w:t>
            </w:r>
          </w:p>
        </w:tc>
      </w:tr>
      <w:tr w:rsidR="00A33A4D" w:rsidRPr="00D03754" w:rsidTr="00D03754">
        <w:trPr>
          <w:trHeight w:val="96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3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</w:tr>
      <w:tr w:rsidR="00A33A4D" w:rsidRPr="00D03754" w:rsidTr="00D03754">
        <w:trPr>
          <w:trHeight w:val="72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81</w:t>
            </w:r>
          </w:p>
        </w:tc>
      </w:tr>
      <w:tr w:rsidR="00A33A4D" w:rsidRPr="00D03754" w:rsidTr="00D03754">
        <w:trPr>
          <w:trHeight w:val="75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2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3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53</w:t>
            </w:r>
          </w:p>
        </w:tc>
      </w:tr>
      <w:tr w:rsidR="00A33A4D" w:rsidRPr="00D03754" w:rsidTr="00D03754">
        <w:trPr>
          <w:trHeight w:val="72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косоуры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0,2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</w:tr>
      <w:tr w:rsidR="00A33A4D" w:rsidRPr="00D03754" w:rsidTr="00D03754">
        <w:trPr>
          <w:trHeight w:val="495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устранение нарушений)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37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90</w:t>
            </w:r>
          </w:p>
        </w:tc>
      </w:tr>
      <w:tr w:rsidR="00A33A4D" w:rsidRPr="00D03754" w:rsidTr="00D03754">
        <w:trPr>
          <w:trHeight w:val="735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86</w:t>
            </w:r>
          </w:p>
        </w:tc>
      </w:tr>
      <w:tr w:rsidR="00A33A4D" w:rsidRPr="00D03754" w:rsidTr="00D03754">
        <w:trPr>
          <w:trHeight w:val="270"/>
          <w:jc w:val="center"/>
        </w:trPr>
        <w:tc>
          <w:tcPr>
            <w:tcW w:w="1525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="001E5775"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входящих в состав общего имущества в многоквартирном доме</w:t>
            </w:r>
          </w:p>
        </w:tc>
      </w:tr>
      <w:tr w:rsidR="00A33A4D" w:rsidRPr="00D03754" w:rsidTr="00D03754">
        <w:trPr>
          <w:trHeight w:val="72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1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33A4D" w:rsidRPr="00D03754" w:rsidTr="00D03754">
        <w:trPr>
          <w:trHeight w:val="72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Общие работы по содержанию и текущему ремонту систем тепло-, водоснабжения,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9E4937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2,07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4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</w:tr>
      <w:tr w:rsidR="00A33A4D" w:rsidRPr="00D03754" w:rsidTr="00D03754">
        <w:trPr>
          <w:trHeight w:val="72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</w:tr>
      <w:tr w:rsidR="00A33A4D" w:rsidRPr="00D03754" w:rsidTr="00D03754">
        <w:trPr>
          <w:trHeight w:val="96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</w:tr>
      <w:tr w:rsidR="00A33A4D" w:rsidRPr="00D03754" w:rsidTr="00D03754">
        <w:trPr>
          <w:trHeight w:val="555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</w:tr>
      <w:tr w:rsidR="00A33A4D" w:rsidRPr="00D03754" w:rsidTr="00D03754">
        <w:trPr>
          <w:trHeight w:val="270"/>
          <w:jc w:val="center"/>
        </w:trPr>
        <w:tc>
          <w:tcPr>
            <w:tcW w:w="1525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A33A4D" w:rsidRPr="00D03754" w:rsidTr="00D03754">
        <w:trPr>
          <w:trHeight w:val="585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уборка мест общего пользования, 2)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дератизация, дезинсекция)</w:t>
            </w:r>
          </w:p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Очистка выгребной ямы-1 раз в год , сан. содержание уличного туалета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</w:tr>
      <w:tr w:rsidR="00A33A4D" w:rsidRPr="00D03754" w:rsidTr="00D03754">
        <w:trPr>
          <w:trHeight w:val="48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A33A4D" w:rsidRPr="00D03754" w:rsidTr="00D03754">
        <w:trPr>
          <w:trHeight w:val="480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в теплый период года (уборка мусора с придомовой территории)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</w:tr>
      <w:tr w:rsidR="00A33A4D" w:rsidRPr="00D03754" w:rsidTr="00D03754">
        <w:trPr>
          <w:trHeight w:val="735"/>
          <w:jc w:val="center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216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6C76ED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9E4937" w:rsidRPr="00D03754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</w:tr>
      <w:tr w:rsidR="00A33A4D" w:rsidRPr="00D03754" w:rsidTr="00D03754">
        <w:trPr>
          <w:trHeight w:val="270"/>
          <w:jc w:val="center"/>
        </w:trPr>
        <w:tc>
          <w:tcPr>
            <w:tcW w:w="4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1E5775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D03754" w:rsidRDefault="00A33A4D" w:rsidP="00061F02">
            <w:pPr>
              <w:ind w:firstLine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D03754" w:rsidRDefault="009E4937" w:rsidP="00061F02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32,02</w:t>
            </w:r>
          </w:p>
        </w:tc>
        <w:tc>
          <w:tcPr>
            <w:tcW w:w="133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D03754" w:rsidRDefault="009E4937" w:rsidP="00061F02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38,42</w:t>
            </w:r>
          </w:p>
        </w:tc>
      </w:tr>
    </w:tbl>
    <w:p w:rsidR="0024168B" w:rsidRDefault="0024168B" w:rsidP="005745FC">
      <w:pPr>
        <w:ind w:firstLine="708"/>
        <w:jc w:val="right"/>
        <w:rPr>
          <w:rFonts w:cs="Arial"/>
          <w:b/>
          <w:szCs w:val="28"/>
        </w:rPr>
      </w:pPr>
    </w:p>
    <w:p w:rsidR="0024168B" w:rsidRDefault="0024168B" w:rsidP="005745FC">
      <w:pPr>
        <w:ind w:firstLine="708"/>
        <w:jc w:val="right"/>
        <w:rPr>
          <w:rFonts w:cs="Arial"/>
          <w:b/>
          <w:szCs w:val="28"/>
        </w:rPr>
      </w:pPr>
    </w:p>
    <w:p w:rsidR="005745FC" w:rsidRPr="00061F02" w:rsidRDefault="005745FC" w:rsidP="005745FC">
      <w:pPr>
        <w:ind w:firstLine="708"/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Приложение</w:t>
      </w:r>
      <w:r w:rsidR="001E5775" w:rsidRPr="00061F02">
        <w:rPr>
          <w:rFonts w:cs="Arial"/>
          <w:b/>
          <w:szCs w:val="28"/>
        </w:rPr>
        <w:t xml:space="preserve"> </w:t>
      </w:r>
      <w:r w:rsidRPr="00061F02">
        <w:rPr>
          <w:rFonts w:cs="Arial"/>
          <w:b/>
          <w:szCs w:val="28"/>
        </w:rPr>
        <w:t>10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к постановлению администрации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 xml:space="preserve"> Березовского района</w:t>
      </w:r>
      <w:r w:rsidR="001E5775" w:rsidRPr="00061F02">
        <w:rPr>
          <w:rFonts w:cs="Arial"/>
          <w:b/>
          <w:szCs w:val="28"/>
        </w:rPr>
        <w:t xml:space="preserve"> </w:t>
      </w:r>
    </w:p>
    <w:p w:rsidR="00AD6670" w:rsidRPr="00061F02" w:rsidRDefault="00AD6670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от 19.06.2025 № 470</w:t>
      </w:r>
    </w:p>
    <w:p w:rsidR="005745FC" w:rsidRPr="001E5775" w:rsidRDefault="005745FC" w:rsidP="00AD6670">
      <w:pPr>
        <w:jc w:val="right"/>
        <w:rPr>
          <w:rFonts w:cs="Arial"/>
        </w:rPr>
      </w:pPr>
    </w:p>
    <w:p w:rsidR="005745FC" w:rsidRPr="001E5775" w:rsidRDefault="005745FC" w:rsidP="005745FC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РАЗМЕР</w:t>
      </w:r>
    </w:p>
    <w:p w:rsidR="005745FC" w:rsidRPr="001E5775" w:rsidRDefault="005745FC" w:rsidP="005745FC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5745FC" w:rsidRPr="001E5775" w:rsidRDefault="005745FC" w:rsidP="005745FC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E5775">
        <w:rPr>
          <w:rFonts w:ascii="Arial" w:hAnsi="Arial" w:cs="Arial"/>
          <w:b w:val="0"/>
          <w:sz w:val="24"/>
          <w:szCs w:val="24"/>
        </w:rPr>
        <w:t xml:space="preserve">И СОБСТВЕННИКОВ, КОТОРЫЕ НЕ ПРИНЯЛИ РЕШЕНИЕ </w:t>
      </w:r>
      <w:r w:rsidR="008848B7" w:rsidRPr="001E5775">
        <w:rPr>
          <w:rFonts w:ascii="Arial" w:hAnsi="Arial" w:cs="Arial"/>
          <w:b w:val="0"/>
          <w:sz w:val="24"/>
          <w:szCs w:val="24"/>
        </w:rPr>
        <w:t>О ВЫБОРЕ СПОСОБА УПРАВЛЕНИЯ МНОГОКВАРТИРНЫМ ДОМОМ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В ДЕРЕВЯННОМ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ИСПОЛНЕНИИ С МЕСТАМИ ОБЩЕГО ПОЛЬЗОВАНИЯ, С ГАЗОВЫМИ ПЛИТАМИ, С ЦЕНТРАЛИЗОВАННЫМИ СИСТЕМАМИ</w:t>
      </w:r>
      <w:r w:rsidR="001E5775" w:rsidRPr="001E5775">
        <w:rPr>
          <w:rFonts w:ascii="Arial" w:hAnsi="Arial" w:cs="Arial"/>
          <w:b w:val="0"/>
          <w:sz w:val="24"/>
          <w:szCs w:val="24"/>
        </w:rPr>
        <w:t xml:space="preserve"> </w:t>
      </w:r>
      <w:r w:rsidRPr="001E5775">
        <w:rPr>
          <w:rFonts w:ascii="Arial" w:hAnsi="Arial" w:cs="Arial"/>
          <w:b w:val="0"/>
          <w:sz w:val="24"/>
          <w:szCs w:val="24"/>
        </w:rPr>
        <w:t>ВОДОСНАБЖЕНИЯ, ВОДООТВЕДЕНИЯ,</w:t>
      </w:r>
    </w:p>
    <w:p w:rsidR="00EB6722" w:rsidRDefault="0024168B" w:rsidP="0028281F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24168B">
        <w:rPr>
          <w:rFonts w:ascii="Arial" w:hAnsi="Arial" w:cs="Arial"/>
          <w:b w:val="0"/>
          <w:sz w:val="24"/>
          <w:szCs w:val="24"/>
        </w:rPr>
        <w:t>НА ПЕРИОД С 01 ИЮЛЯ 2025 ГОДА ПО 30 СЕНТЯБРЯ 2026 ГОДА</w:t>
      </w:r>
    </w:p>
    <w:p w:rsidR="0024168B" w:rsidRPr="0024168B" w:rsidRDefault="0024168B" w:rsidP="0024168B">
      <w:pPr>
        <w:pStyle w:val="ConsPlusTitle"/>
        <w:jc w:val="center"/>
        <w:rPr>
          <w:rFonts w:cs="Arial"/>
          <w:b w:val="0"/>
        </w:rPr>
      </w:pPr>
      <w:r w:rsidRPr="0024168B">
        <w:rPr>
          <w:rFonts w:cs="Arial"/>
          <w:b w:val="0"/>
        </w:rPr>
        <w:t xml:space="preserve">(в наименовании приложения 10 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28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  <w:b w:val="0"/>
          </w:rPr>
          <w:t>от 22.06.2026 № 584</w:t>
        </w:r>
      </w:hyperlink>
      <w:r w:rsidRPr="0024168B">
        <w:rPr>
          <w:rFonts w:cs="Arial"/>
          <w:b w:val="0"/>
        </w:rPr>
        <w:t>)</w:t>
      </w:r>
    </w:p>
    <w:p w:rsidR="0024168B" w:rsidRPr="001E5775" w:rsidRDefault="0024168B" w:rsidP="0028281F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tbl>
      <w:tblPr>
        <w:tblW w:w="1648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6489"/>
      </w:tblGrid>
      <w:tr w:rsidR="00EB6722" w:rsidRPr="00D03754" w:rsidTr="00EB6722">
        <w:trPr>
          <w:trHeight w:val="8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722" w:rsidRPr="00D03754" w:rsidRDefault="001E5775" w:rsidP="00EB6722">
            <w:pPr>
              <w:rPr>
                <w:rFonts w:cs="Arial"/>
                <w:b/>
                <w:sz w:val="20"/>
                <w:szCs w:val="20"/>
              </w:rPr>
            </w:pPr>
            <w:r w:rsidRPr="00D03754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EB6722" w:rsidRPr="00D03754" w:rsidTr="00EB6722">
        <w:trPr>
          <w:trHeight w:val="19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5405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584"/>
              <w:gridCol w:w="11701"/>
              <w:gridCol w:w="1276"/>
              <w:gridCol w:w="1844"/>
            </w:tblGrid>
            <w:tr w:rsidR="000B6932" w:rsidRPr="00D03754" w:rsidTr="00D03754">
              <w:trPr>
                <w:trHeight w:val="1305"/>
                <w:jc w:val="right"/>
              </w:trPr>
              <w:tc>
                <w:tcPr>
                  <w:tcW w:w="584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right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1701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3C4D6E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Стоимость на 1м2 об. жил. площади</w:t>
                  </w:r>
                  <w:r w:rsidR="001E5775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(руб./мес. без НДС)</w:t>
                  </w:r>
                </w:p>
              </w:tc>
              <w:tc>
                <w:tcPr>
                  <w:tcW w:w="1844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Стоимость на 1м2 об. жил. площади</w:t>
                  </w:r>
                  <w:r w:rsidR="001E5775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(руб./</w:t>
                  </w:r>
                  <w:r w:rsidR="00CF7C37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мес. с НДС</w:t>
                  </w: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EB6722" w:rsidRPr="00D03754" w:rsidTr="00D03754">
              <w:trPr>
                <w:trHeight w:val="270"/>
                <w:jc w:val="right"/>
              </w:trPr>
              <w:tc>
                <w:tcPr>
                  <w:tcW w:w="15405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D03754" w:rsidRDefault="00EB6722" w:rsidP="00061F02">
                  <w:pPr>
                    <w:ind w:firstLine="0"/>
                    <w:jc w:val="center"/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0B6932" w:rsidRPr="00D03754" w:rsidTr="00D03754">
              <w:trPr>
                <w:trHeight w:val="765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98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38</w:t>
                  </w:r>
                </w:p>
              </w:tc>
            </w:tr>
            <w:tr w:rsidR="000B6932" w:rsidRPr="00D03754" w:rsidTr="00D03754">
              <w:trPr>
                <w:trHeight w:val="720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91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4,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69</w:t>
                  </w:r>
                </w:p>
              </w:tc>
            </w:tr>
            <w:tr w:rsidR="000B6932" w:rsidRPr="00D03754" w:rsidTr="00D03754">
              <w:trPr>
                <w:trHeight w:val="720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lastRenderedPageBreak/>
                    <w:t>3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81</w:t>
                  </w:r>
                </w:p>
              </w:tc>
            </w:tr>
            <w:tr w:rsidR="000B6932" w:rsidRPr="00D03754" w:rsidTr="00D03754">
              <w:trPr>
                <w:trHeight w:val="750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53</w:t>
                  </w:r>
                </w:p>
              </w:tc>
            </w:tr>
            <w:tr w:rsidR="000B6932" w:rsidRPr="00D03754" w:rsidTr="00D03754">
              <w:trPr>
                <w:trHeight w:val="720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 xml:space="preserve">Содержание и текущий ремонт конструктивных элементов (марши, ригели, балки, </w:t>
                  </w:r>
                  <w:proofErr w:type="spellStart"/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косоуры</w:t>
                  </w:r>
                  <w:proofErr w:type="spellEnd"/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, крыльца и т.д.) (выявление деформаций, повреждений, прогибов, гнили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0,2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0,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</w:tr>
            <w:tr w:rsidR="000B6932" w:rsidRPr="00D03754" w:rsidTr="00D03754">
              <w:trPr>
                <w:trHeight w:val="495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Содержание внутренней отделки (проверка состояния отделки, при угрозе обрушения отделочных, защитных слоев</w:t>
                  </w:r>
                  <w:r w:rsidR="001E5775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-</w:t>
                  </w: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устранение нарушений)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0,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0,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90</w:t>
                  </w:r>
                </w:p>
              </w:tc>
            </w:tr>
            <w:tr w:rsidR="000B6932" w:rsidRPr="00D03754" w:rsidTr="00D03754">
              <w:trPr>
                <w:trHeight w:val="735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0,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0,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86</w:t>
                  </w:r>
                </w:p>
              </w:tc>
            </w:tr>
            <w:tr w:rsidR="00EB6722" w:rsidRPr="00D03754" w:rsidTr="00D03754">
              <w:trPr>
                <w:trHeight w:val="270"/>
                <w:jc w:val="right"/>
              </w:trPr>
              <w:tc>
                <w:tcPr>
                  <w:tcW w:w="15405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D03754" w:rsidRDefault="00EB6722" w:rsidP="00061F02">
                  <w:pPr>
                    <w:ind w:firstLine="0"/>
                    <w:jc w:val="center"/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 w:rsidR="001E5775" w:rsidRPr="00D03754"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3754"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  <w:t>входящих в состав общего имущества в многоквартирном доме</w:t>
                  </w:r>
                </w:p>
              </w:tc>
            </w:tr>
            <w:tr w:rsidR="000B6932" w:rsidRPr="00D03754" w:rsidTr="00D03754">
              <w:trPr>
                <w:trHeight w:val="720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 xml:space="preserve">Работы, выполняемые в целях надлежащего содержания систем вентиляции и </w:t>
                  </w:r>
                  <w:proofErr w:type="spellStart"/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дымоудаления</w:t>
                  </w:r>
                  <w:proofErr w:type="spellEnd"/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</w:t>
                  </w: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</w:tr>
            <w:tr w:rsidR="000B6932" w:rsidRPr="00D03754" w:rsidTr="00D03754">
              <w:trPr>
                <w:trHeight w:val="960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2C6783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2,07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4</w:t>
                  </w: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</w:tr>
            <w:tr w:rsidR="000B6932" w:rsidRPr="00D03754" w:rsidTr="00D03754">
              <w:trPr>
                <w:trHeight w:val="720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</w:t>
                  </w: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</w:tr>
            <w:tr w:rsidR="000B6932" w:rsidRPr="00D03754" w:rsidTr="00D03754">
              <w:trPr>
                <w:trHeight w:val="555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75</w:t>
                  </w:r>
                </w:p>
              </w:tc>
            </w:tr>
            <w:tr w:rsidR="00EB6722" w:rsidRPr="00D03754" w:rsidTr="00D03754">
              <w:trPr>
                <w:trHeight w:val="270"/>
                <w:jc w:val="right"/>
              </w:trPr>
              <w:tc>
                <w:tcPr>
                  <w:tcW w:w="15405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D03754" w:rsidRDefault="00EB6722" w:rsidP="00061F02">
                  <w:pPr>
                    <w:ind w:firstLine="0"/>
                    <w:jc w:val="center"/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0B6932" w:rsidRPr="00D03754" w:rsidTr="00D03754">
              <w:trPr>
                <w:trHeight w:val="585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Содержание помещений, входящих в состав общего имущества в многоквартирном доме (1)</w:t>
                  </w:r>
                  <w:r w:rsidR="001E5775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-</w:t>
                  </w: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уборка мест общего пользования, 2)</w:t>
                  </w:r>
                  <w:r w:rsidR="001E5775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-</w:t>
                  </w: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дератизация, дезинсекция)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92</w:t>
                  </w:r>
                </w:p>
              </w:tc>
            </w:tr>
            <w:tr w:rsidR="000B6932" w:rsidRPr="00D03754" w:rsidTr="00D03754">
              <w:trPr>
                <w:trHeight w:val="480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Работы по содержанию прилегающего земельного участка в холодный период года (расчистка от снега и наледи крылец, придомовой территории)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61</w:t>
                  </w:r>
                </w:p>
              </w:tc>
            </w:tr>
            <w:tr w:rsidR="000B6932" w:rsidRPr="00D03754" w:rsidTr="00D03754">
              <w:trPr>
                <w:trHeight w:val="480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Работы по содержанию прилегающего земельного участка в теплый период года (уборка на придомовой территории)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36</w:t>
                  </w:r>
                </w:p>
              </w:tc>
            </w:tr>
            <w:tr w:rsidR="000B6932" w:rsidRPr="00D03754" w:rsidTr="00D03754">
              <w:trPr>
                <w:trHeight w:val="506"/>
                <w:jc w:val="right"/>
              </w:trPr>
              <w:tc>
                <w:tcPr>
                  <w:tcW w:w="584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2,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77</w:t>
                  </w:r>
                </w:p>
              </w:tc>
              <w:tc>
                <w:tcPr>
                  <w:tcW w:w="184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6706E2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3,</w:t>
                  </w:r>
                  <w:r w:rsidR="002C6783"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t>33</w:t>
                  </w:r>
                </w:p>
              </w:tc>
            </w:tr>
            <w:tr w:rsidR="000B6932" w:rsidRPr="00D03754" w:rsidTr="00D03754">
              <w:trPr>
                <w:trHeight w:val="270"/>
                <w:jc w:val="right"/>
              </w:trPr>
              <w:tc>
                <w:tcPr>
                  <w:tcW w:w="5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1E5775" w:rsidP="00061F02">
                  <w:pPr>
                    <w:ind w:firstLine="0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color w:val="000000"/>
                      <w:sz w:val="20"/>
                      <w:szCs w:val="20"/>
                    </w:rPr>
                    <w:lastRenderedPageBreak/>
                    <w:t xml:space="preserve"> </w:t>
                  </w:r>
                </w:p>
              </w:tc>
              <w:tc>
                <w:tcPr>
                  <w:tcW w:w="1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D03754" w:rsidRDefault="000B6932" w:rsidP="00061F02">
                  <w:pPr>
                    <w:ind w:firstLine="0"/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2C6783" w:rsidP="00061F02">
                  <w:pPr>
                    <w:ind w:firstLine="0"/>
                    <w:jc w:val="center"/>
                    <w:rPr>
                      <w:rFonts w:cs="Arial"/>
                      <w:b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b/>
                      <w:color w:val="000000"/>
                      <w:sz w:val="20"/>
                      <w:szCs w:val="20"/>
                    </w:rPr>
                    <w:t>28,06</w:t>
                  </w:r>
                </w:p>
              </w:tc>
              <w:tc>
                <w:tcPr>
                  <w:tcW w:w="18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0B6932" w:rsidRPr="00D03754" w:rsidRDefault="002C6783" w:rsidP="00061F02">
                  <w:pPr>
                    <w:ind w:firstLine="0"/>
                    <w:jc w:val="center"/>
                    <w:rPr>
                      <w:rFonts w:cs="Arial"/>
                      <w:b/>
                      <w:color w:val="000000"/>
                      <w:sz w:val="20"/>
                      <w:szCs w:val="20"/>
                    </w:rPr>
                  </w:pPr>
                  <w:r w:rsidRPr="00D03754">
                    <w:rPr>
                      <w:rFonts w:cs="Arial"/>
                      <w:b/>
                      <w:color w:val="000000"/>
                      <w:sz w:val="20"/>
                      <w:szCs w:val="20"/>
                    </w:rPr>
                    <w:t>33,67</w:t>
                  </w:r>
                </w:p>
              </w:tc>
            </w:tr>
          </w:tbl>
          <w:p w:rsidR="00EB6722" w:rsidRPr="00D03754" w:rsidRDefault="00EB6722" w:rsidP="00EB6722">
            <w:pPr>
              <w:ind w:right="-2705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:rsidR="001E5775" w:rsidRPr="001E5775" w:rsidRDefault="001E5775" w:rsidP="0031255F">
      <w:pPr>
        <w:spacing w:line="240" w:lineRule="atLeast"/>
        <w:rPr>
          <w:rFonts w:cs="Arial"/>
          <w:b/>
          <w:color w:val="0000FF"/>
          <w:szCs w:val="20"/>
        </w:rPr>
      </w:pPr>
    </w:p>
    <w:p w:rsidR="001E5775" w:rsidRPr="001E5775" w:rsidRDefault="00061F02" w:rsidP="0031255F">
      <w:pPr>
        <w:spacing w:line="240" w:lineRule="atLeast"/>
        <w:rPr>
          <w:rFonts w:cs="Arial"/>
          <w:b/>
          <w:color w:val="0000FF"/>
          <w:szCs w:val="20"/>
        </w:rPr>
      </w:pPr>
      <w:r>
        <w:rPr>
          <w:rFonts w:cs="Arial"/>
          <w:b/>
          <w:color w:val="0000FF"/>
          <w:szCs w:val="20"/>
        </w:rPr>
        <w:br w:type="page"/>
      </w:r>
    </w:p>
    <w:p w:rsidR="00061F02" w:rsidRPr="00061F02" w:rsidRDefault="00061F02" w:rsidP="003E135D">
      <w:pPr>
        <w:ind w:firstLine="708"/>
        <w:jc w:val="right"/>
        <w:rPr>
          <w:rFonts w:cs="Arial"/>
          <w:b/>
          <w:szCs w:val="28"/>
        </w:rPr>
      </w:pPr>
    </w:p>
    <w:p w:rsidR="00061F02" w:rsidRPr="00061F02" w:rsidRDefault="00061F02" w:rsidP="003E135D">
      <w:pPr>
        <w:ind w:firstLine="708"/>
        <w:jc w:val="right"/>
        <w:rPr>
          <w:rFonts w:cs="Arial"/>
          <w:b/>
          <w:szCs w:val="28"/>
        </w:rPr>
      </w:pPr>
    </w:p>
    <w:p w:rsidR="003E135D" w:rsidRPr="00061F02" w:rsidRDefault="003E135D" w:rsidP="003E135D">
      <w:pPr>
        <w:ind w:firstLine="708"/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Приложение 11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 xml:space="preserve">к постановлению администрации </w:t>
      </w:r>
    </w:p>
    <w:p w:rsidR="00061F02" w:rsidRPr="00061F02" w:rsidRDefault="003F126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Березовского района</w:t>
      </w:r>
      <w:r w:rsidR="001E5775" w:rsidRPr="00061F02">
        <w:rPr>
          <w:rFonts w:cs="Arial"/>
          <w:b/>
          <w:szCs w:val="28"/>
        </w:rPr>
        <w:t xml:space="preserve"> </w:t>
      </w:r>
    </w:p>
    <w:p w:rsidR="00AD6670" w:rsidRPr="00061F02" w:rsidRDefault="00AD6670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от 19.06.2025 № 470</w:t>
      </w:r>
    </w:p>
    <w:p w:rsidR="003E135D" w:rsidRPr="00061F02" w:rsidRDefault="003E135D" w:rsidP="00AD6670">
      <w:pPr>
        <w:jc w:val="right"/>
        <w:rPr>
          <w:rFonts w:cs="Arial"/>
          <w:b/>
        </w:rPr>
      </w:pPr>
    </w:p>
    <w:p w:rsidR="003E135D" w:rsidRPr="001E5775" w:rsidRDefault="003E135D" w:rsidP="003E135D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РАЗМЕР</w:t>
      </w:r>
    </w:p>
    <w:p w:rsidR="003E135D" w:rsidRPr="001E5775" w:rsidRDefault="003E135D" w:rsidP="003E135D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3E135D" w:rsidRPr="001E5775" w:rsidRDefault="003E135D" w:rsidP="003E135D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И СОБСТВЕННИКОВ, КОТОРЫЕ НЕ ПРИНЯЛИ РЕШЕНИЕ О ВЫБОРЕ СПОСОБА УПРАВЛЕНИЯ МНОГОКВАРТИРНЫМ ДОМОМ</w:t>
      </w:r>
      <w:r w:rsidR="001E5775" w:rsidRPr="001E5775">
        <w:rPr>
          <w:rFonts w:cs="Arial"/>
        </w:rPr>
        <w:t xml:space="preserve"> </w:t>
      </w:r>
      <w:r w:rsidRPr="001E5775">
        <w:rPr>
          <w:rFonts w:cs="Arial"/>
        </w:rPr>
        <w:t>В КАПИТАЛЬНОМ ИСПОЛНЕНИИ С ЦЕНТРАЛИЗОВАННЫМ ОТОПЛЕНИЕМ, ВОДОСНАБЖЕНИЕМ И ВОДООТВЕДЕНИЕМ,</w:t>
      </w:r>
    </w:p>
    <w:p w:rsidR="003E135D" w:rsidRPr="001E5775" w:rsidRDefault="003E135D" w:rsidP="003E135D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С ЦЕНТРАЛЬНЫМ ОТОПЛЕНИЕМ МЕСТ ОБЩЕГО ПОЛЬЗОВАНИЯ, БЕЗ ГАЗОСНАБЖЕНИЯ, С ПОДЪЕМНИКОМ ДЛЯ МАЛОМОБИЛЬНЫХ ГРУПП НАСЕЛЕНИЯ, С ДЕТСКОЙ ИГРОВОЙ ПЛОЩАДКОЙ</w:t>
      </w:r>
    </w:p>
    <w:p w:rsidR="003E135D" w:rsidRDefault="0024168B" w:rsidP="003E135D">
      <w:pPr>
        <w:widowControl w:val="0"/>
        <w:autoSpaceDE w:val="0"/>
        <w:autoSpaceDN w:val="0"/>
        <w:jc w:val="center"/>
        <w:rPr>
          <w:rFonts w:cs="Arial"/>
        </w:rPr>
      </w:pPr>
      <w:r w:rsidRPr="0024168B">
        <w:rPr>
          <w:rFonts w:cs="Arial"/>
        </w:rPr>
        <w:t>НА ПЕРИОД С 01 ИЮЛЯ 2025 ГОДА ПО 30 СЕНТЯБРЯ 2026 ГОДА</w:t>
      </w:r>
    </w:p>
    <w:p w:rsidR="0024168B" w:rsidRPr="0024168B" w:rsidRDefault="0024168B" w:rsidP="0024168B">
      <w:pPr>
        <w:widowControl w:val="0"/>
        <w:autoSpaceDE w:val="0"/>
        <w:autoSpaceDN w:val="0"/>
        <w:jc w:val="center"/>
        <w:rPr>
          <w:rFonts w:cs="Arial"/>
        </w:rPr>
      </w:pPr>
      <w:r w:rsidRPr="0024168B">
        <w:rPr>
          <w:rFonts w:cs="Arial"/>
        </w:rPr>
        <w:t>(</w:t>
      </w:r>
      <w:r>
        <w:rPr>
          <w:rFonts w:cs="Arial"/>
        </w:rPr>
        <w:t xml:space="preserve">в наименовании приложения 11 </w:t>
      </w:r>
      <w:r w:rsidRPr="0024168B">
        <w:rPr>
          <w:rFonts w:cs="Arial"/>
        </w:rPr>
        <w:t xml:space="preserve">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29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</w:rPr>
          <w:t>от 22.06.2026 № 584</w:t>
        </w:r>
      </w:hyperlink>
      <w:r w:rsidRPr="0024168B">
        <w:rPr>
          <w:rFonts w:cs="Arial"/>
        </w:rPr>
        <w:t>)</w:t>
      </w:r>
    </w:p>
    <w:p w:rsidR="0024168B" w:rsidRPr="001E5775" w:rsidRDefault="0024168B" w:rsidP="003E135D">
      <w:pPr>
        <w:widowControl w:val="0"/>
        <w:autoSpaceDE w:val="0"/>
        <w:autoSpaceDN w:val="0"/>
        <w:jc w:val="center"/>
        <w:rPr>
          <w:rFonts w:cs="Arial"/>
        </w:rPr>
      </w:pPr>
    </w:p>
    <w:tbl>
      <w:tblPr>
        <w:tblW w:w="1568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11907"/>
        <w:gridCol w:w="142"/>
        <w:gridCol w:w="1134"/>
        <w:gridCol w:w="142"/>
        <w:gridCol w:w="1275"/>
        <w:gridCol w:w="236"/>
      </w:tblGrid>
      <w:tr w:rsidR="003E135D" w:rsidRPr="00D03754" w:rsidTr="00D03754">
        <w:trPr>
          <w:trHeight w:val="13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35D" w:rsidRPr="00D03754" w:rsidRDefault="003E135D" w:rsidP="003E135D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35D" w:rsidRPr="00D03754" w:rsidRDefault="003E135D" w:rsidP="003E135D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35D" w:rsidRPr="00D03754" w:rsidRDefault="003E135D" w:rsidP="003E135D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35D" w:rsidRPr="00D03754" w:rsidRDefault="003E135D" w:rsidP="003E135D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35D" w:rsidRPr="00D03754" w:rsidRDefault="003E135D" w:rsidP="003E135D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3E135D" w:rsidRPr="00D03754" w:rsidTr="00D03754">
        <w:trPr>
          <w:gridAfter w:val="1"/>
          <w:wAfter w:w="236" w:type="dxa"/>
          <w:trHeight w:val="1593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204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без НДС)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с НДС)</w:t>
            </w:r>
          </w:p>
        </w:tc>
      </w:tr>
      <w:tr w:rsidR="003E135D" w:rsidRPr="00D03754" w:rsidTr="00D03754">
        <w:trPr>
          <w:gridAfter w:val="1"/>
          <w:wAfter w:w="236" w:type="dxa"/>
          <w:trHeight w:val="270"/>
        </w:trPr>
        <w:tc>
          <w:tcPr>
            <w:tcW w:w="1545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3E135D" w:rsidRPr="00D03754" w:rsidTr="00D03754">
        <w:trPr>
          <w:gridAfter w:val="1"/>
          <w:wAfter w:w="236" w:type="dxa"/>
          <w:trHeight w:val="51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-108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</w:tr>
      <w:tr w:rsidR="003E135D" w:rsidRPr="00D03754" w:rsidTr="00D03754">
        <w:trPr>
          <w:gridAfter w:val="1"/>
          <w:wAfter w:w="236" w:type="dxa"/>
          <w:trHeight w:val="621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подвальных помещений (проверка температурно-влажностного режима, принятие мер, исключающих подтопление, захламление, загрязнение, а также мер, обеспечивающих их вентиляцию и т.д.)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</w:tr>
      <w:tr w:rsidR="003E135D" w:rsidRPr="00D03754" w:rsidTr="00D03754">
        <w:trPr>
          <w:gridAfter w:val="1"/>
          <w:wAfter w:w="236" w:type="dxa"/>
          <w:trHeight w:val="84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470498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4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</w:tr>
      <w:tr w:rsidR="003E135D" w:rsidRPr="00D03754" w:rsidTr="00D03754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</w:p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звуко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0,8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</w:tr>
      <w:tr w:rsidR="003E135D" w:rsidRPr="00D03754" w:rsidTr="00D03754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470498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51</w:t>
            </w:r>
          </w:p>
        </w:tc>
      </w:tr>
      <w:tr w:rsidR="003E135D" w:rsidRPr="00D03754" w:rsidTr="00D03754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</w:p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косоуры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</w:tr>
      <w:tr w:rsidR="003E135D" w:rsidRPr="00D03754" w:rsidTr="00D03754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устранение нарушений)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</w:tr>
      <w:tr w:rsidR="003E135D" w:rsidRPr="00D03754" w:rsidTr="00D03754">
        <w:trPr>
          <w:gridAfter w:val="1"/>
          <w:wAfter w:w="236" w:type="dxa"/>
          <w:trHeight w:val="78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0,5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</w:tr>
      <w:tr w:rsidR="003E135D" w:rsidRPr="00D03754" w:rsidTr="00D03754">
        <w:trPr>
          <w:gridAfter w:val="1"/>
          <w:wAfter w:w="236" w:type="dxa"/>
          <w:trHeight w:val="270"/>
        </w:trPr>
        <w:tc>
          <w:tcPr>
            <w:tcW w:w="1545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3E135D" w:rsidRPr="00D03754" w:rsidTr="00D03754">
        <w:trPr>
          <w:gridAfter w:val="1"/>
          <w:wAfter w:w="236" w:type="dxa"/>
          <w:trHeight w:val="63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left="34" w:right="-108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3E135D" w:rsidRPr="00D03754" w:rsidTr="00D03754">
        <w:trPr>
          <w:gridAfter w:val="1"/>
          <w:wAfter w:w="236" w:type="dxa"/>
          <w:trHeight w:val="558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  <w:tab w:val="left" w:pos="459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86</w:t>
            </w:r>
          </w:p>
        </w:tc>
      </w:tr>
      <w:tr w:rsidR="003E135D" w:rsidRPr="00D03754" w:rsidTr="00D03754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</w:p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</w:tr>
      <w:tr w:rsidR="003E135D" w:rsidRPr="00D03754" w:rsidTr="00D03754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7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</w:tr>
      <w:tr w:rsidR="003E135D" w:rsidRPr="00D03754" w:rsidTr="00D03754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E135D" w:rsidP="00061F0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Проверка работы подъемника для маломобильных групп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0,04</w:t>
            </w:r>
          </w:p>
        </w:tc>
      </w:tr>
      <w:tr w:rsidR="003E135D" w:rsidRPr="00D03754" w:rsidTr="00D03754">
        <w:trPr>
          <w:gridAfter w:val="1"/>
          <w:wAfter w:w="236" w:type="dxa"/>
          <w:trHeight w:val="49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Работы, выполняемые в целях надлежащего технического содержания (обслуживания) подъемника для маломобильных групп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9,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470498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11,78</w:t>
            </w:r>
          </w:p>
        </w:tc>
      </w:tr>
      <w:tr w:rsidR="003E135D" w:rsidRPr="00D03754" w:rsidTr="00D03754">
        <w:trPr>
          <w:gridAfter w:val="1"/>
          <w:wAfter w:w="236" w:type="dxa"/>
          <w:trHeight w:val="270"/>
        </w:trPr>
        <w:tc>
          <w:tcPr>
            <w:tcW w:w="1545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3E135D" w:rsidRPr="00D03754" w:rsidTr="00D03754">
        <w:trPr>
          <w:gridAfter w:val="1"/>
          <w:wAfter w:w="236" w:type="dxa"/>
          <w:trHeight w:val="55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уборка мест общего пользования, 2)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дератизация, дезинсекция)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</w:tr>
      <w:tr w:rsidR="003E135D" w:rsidRPr="00D03754" w:rsidTr="00D03754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</w:tr>
      <w:tr w:rsidR="003E135D" w:rsidRPr="00D03754" w:rsidTr="00D03754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</w:tr>
      <w:tr w:rsidR="003E135D" w:rsidRPr="00D03754" w:rsidTr="00D03754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</w:tr>
      <w:tr w:rsidR="003E135D" w:rsidRPr="00D03754" w:rsidTr="00D03754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0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детской игровой площадки (1)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осмотр детской игровой площадки, (2)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окраска элементов детской игровой площадки, (3)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заполнение песочницы песком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E135D" w:rsidRPr="00D03754" w:rsidRDefault="003F0B2D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0,2</w:t>
            </w:r>
            <w:r w:rsidR="00470498"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</w:tr>
      <w:tr w:rsidR="003E135D" w:rsidRPr="00D03754" w:rsidTr="00D03754">
        <w:trPr>
          <w:gridAfter w:val="1"/>
          <w:wAfter w:w="236" w:type="dxa"/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1E5775" w:rsidP="00061F02">
            <w:pPr>
              <w:tabs>
                <w:tab w:val="left" w:pos="34"/>
              </w:tabs>
              <w:ind w:right="141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4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35D" w:rsidRPr="00D03754" w:rsidRDefault="003E135D" w:rsidP="00061F02">
            <w:pPr>
              <w:tabs>
                <w:tab w:val="left" w:pos="34"/>
              </w:tabs>
              <w:ind w:right="141" w:firstLine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470498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40,30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35D" w:rsidRPr="00D03754" w:rsidRDefault="00470498" w:rsidP="00061F02">
            <w:pPr>
              <w:tabs>
                <w:tab w:val="left" w:pos="34"/>
              </w:tabs>
              <w:ind w:right="141"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48,36</w:t>
            </w:r>
          </w:p>
        </w:tc>
      </w:tr>
    </w:tbl>
    <w:p w:rsidR="001E5775" w:rsidRPr="001E5775" w:rsidRDefault="001E5775" w:rsidP="003E135D">
      <w:pPr>
        <w:rPr>
          <w:rFonts w:cs="Arial"/>
          <w:szCs w:val="28"/>
        </w:rPr>
      </w:pPr>
    </w:p>
    <w:p w:rsidR="001E5775" w:rsidRPr="001E5775" w:rsidRDefault="001E5775" w:rsidP="003E135D">
      <w:pPr>
        <w:rPr>
          <w:rFonts w:cs="Arial"/>
          <w:szCs w:val="28"/>
        </w:rPr>
      </w:pPr>
    </w:p>
    <w:p w:rsidR="001E5775" w:rsidRPr="001E5775" w:rsidRDefault="00061F02" w:rsidP="00EB6722">
      <w:pPr>
        <w:rPr>
          <w:rFonts w:cs="Arial"/>
        </w:rPr>
      </w:pPr>
      <w:r>
        <w:rPr>
          <w:rFonts w:cs="Arial"/>
        </w:rPr>
        <w:br w:type="page"/>
      </w:r>
    </w:p>
    <w:p w:rsidR="001E5775" w:rsidRPr="00061F02" w:rsidRDefault="001E5775" w:rsidP="00EB6722">
      <w:pPr>
        <w:rPr>
          <w:rFonts w:cs="Arial"/>
          <w:b/>
        </w:rPr>
      </w:pPr>
    </w:p>
    <w:p w:rsidR="00E6249F" w:rsidRPr="00061F02" w:rsidRDefault="00E6249F" w:rsidP="00E6249F">
      <w:pPr>
        <w:ind w:firstLine="708"/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Приложение 12</w:t>
      </w:r>
    </w:p>
    <w:p w:rsidR="00061F02" w:rsidRPr="00061F02" w:rsidRDefault="00E6249F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к постановлению администрации</w:t>
      </w:r>
    </w:p>
    <w:p w:rsidR="00061F02" w:rsidRPr="00061F02" w:rsidRDefault="00E6249F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 xml:space="preserve"> Березовского района</w:t>
      </w:r>
    </w:p>
    <w:p w:rsidR="00AD6670" w:rsidRPr="00061F02" w:rsidRDefault="001E5775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 xml:space="preserve"> </w:t>
      </w:r>
      <w:r w:rsidR="00AD6670" w:rsidRPr="00061F02">
        <w:rPr>
          <w:rFonts w:cs="Arial"/>
          <w:b/>
          <w:szCs w:val="28"/>
        </w:rPr>
        <w:t>от 19.06.2025 № 470</w:t>
      </w:r>
    </w:p>
    <w:p w:rsidR="00E6249F" w:rsidRPr="00061F02" w:rsidRDefault="00E6249F" w:rsidP="00AD6670">
      <w:pPr>
        <w:jc w:val="right"/>
        <w:rPr>
          <w:rFonts w:cs="Arial"/>
          <w:b/>
        </w:rPr>
      </w:pPr>
    </w:p>
    <w:p w:rsidR="00E6249F" w:rsidRPr="001E5775" w:rsidRDefault="00E6249F" w:rsidP="00E6249F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РАЗМЕР</w:t>
      </w:r>
    </w:p>
    <w:p w:rsidR="00E6249F" w:rsidRPr="001E5775" w:rsidRDefault="00E6249F" w:rsidP="00E6249F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E6249F" w:rsidRPr="001E5775" w:rsidRDefault="00E6249F" w:rsidP="00E6249F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И СОБСТВЕННИКОВ, КОТОРЫЕ НЕ ПРИНЯЛИ РЕШЕНИЕ О ВЫБОРЕ СПОСОБА УПРАВЛЕНИЯ МНОГОКВАРТИРНЫМ ДОМОМ</w:t>
      </w:r>
      <w:r w:rsidR="001E5775" w:rsidRPr="001E5775">
        <w:rPr>
          <w:rFonts w:cs="Arial"/>
        </w:rPr>
        <w:t xml:space="preserve"> </w:t>
      </w:r>
      <w:r w:rsidRPr="001E5775">
        <w:rPr>
          <w:rFonts w:cs="Arial"/>
        </w:rPr>
        <w:t>В КАПИТАЛЬНОМ ИСПОЛНЕНИИ С ЦЕНТРАЛИЗОВАННЫМ ОТОПЛЕНИЕМ, ВОДОСНАБЖЕНИЕМ И ВОДООТВЕДЕНИЕМ,</w:t>
      </w:r>
    </w:p>
    <w:p w:rsidR="00E6249F" w:rsidRPr="001E5775" w:rsidRDefault="00E6249F" w:rsidP="00E6249F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С ЦЕНТРАЛЬНЫМ ОТОПЛЕНИЕМ МЕСТ ОБЩЕГО ПОЛЬЗОВАНИЯ, БЕЗ ГАЗОСНАБЖЕНИЯ, С ДЕТСКОЙ ИГРОВОЙ ПЛОЩАДКОЙ</w:t>
      </w:r>
    </w:p>
    <w:p w:rsidR="00E6249F" w:rsidRDefault="0024168B" w:rsidP="00E6249F">
      <w:pPr>
        <w:widowControl w:val="0"/>
        <w:autoSpaceDE w:val="0"/>
        <w:autoSpaceDN w:val="0"/>
        <w:jc w:val="center"/>
        <w:rPr>
          <w:rFonts w:cs="Arial"/>
        </w:rPr>
      </w:pPr>
      <w:r w:rsidRPr="0024168B">
        <w:rPr>
          <w:rFonts w:cs="Arial"/>
        </w:rPr>
        <w:t>НА ПЕРИОД С 01 ИЮЛЯ 2025 ГОДА ПО 30 СЕНТЯБРЯ 2026 ГОДА</w:t>
      </w:r>
    </w:p>
    <w:p w:rsidR="0024168B" w:rsidRPr="0024168B" w:rsidRDefault="0024168B" w:rsidP="0024168B">
      <w:pPr>
        <w:widowControl w:val="0"/>
        <w:autoSpaceDE w:val="0"/>
        <w:autoSpaceDN w:val="0"/>
        <w:jc w:val="center"/>
        <w:rPr>
          <w:rFonts w:cs="Arial"/>
        </w:rPr>
      </w:pPr>
      <w:r w:rsidRPr="0024168B">
        <w:rPr>
          <w:rFonts w:cs="Arial"/>
        </w:rPr>
        <w:t>(в наименовании приложения 1</w:t>
      </w:r>
      <w:r>
        <w:rPr>
          <w:rFonts w:cs="Arial"/>
        </w:rPr>
        <w:t>2</w:t>
      </w:r>
      <w:r w:rsidRPr="0024168B">
        <w:rPr>
          <w:rFonts w:cs="Arial"/>
        </w:rPr>
        <w:t xml:space="preserve"> 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30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</w:rPr>
          <w:t>от 22.06.2026 № 584</w:t>
        </w:r>
      </w:hyperlink>
      <w:r w:rsidRPr="0024168B">
        <w:rPr>
          <w:rFonts w:cs="Arial"/>
        </w:rPr>
        <w:t>)</w:t>
      </w:r>
    </w:p>
    <w:p w:rsidR="0024168B" w:rsidRPr="001E5775" w:rsidRDefault="0024168B" w:rsidP="00E6249F">
      <w:pPr>
        <w:widowControl w:val="0"/>
        <w:autoSpaceDE w:val="0"/>
        <w:autoSpaceDN w:val="0"/>
        <w:jc w:val="center"/>
        <w:rPr>
          <w:rFonts w:cs="Arial"/>
        </w:rPr>
      </w:pPr>
    </w:p>
    <w:tbl>
      <w:tblPr>
        <w:tblW w:w="1568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11907"/>
        <w:gridCol w:w="1276"/>
        <w:gridCol w:w="1417"/>
        <w:gridCol w:w="236"/>
      </w:tblGrid>
      <w:tr w:rsidR="00E6249F" w:rsidRPr="00D03754" w:rsidTr="00D03754">
        <w:trPr>
          <w:trHeight w:val="13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49F" w:rsidRPr="00D03754" w:rsidRDefault="00E6249F" w:rsidP="00C92CCF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49F" w:rsidRPr="00D03754" w:rsidRDefault="00E6249F" w:rsidP="00C92CCF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49F" w:rsidRPr="00D03754" w:rsidRDefault="00E6249F" w:rsidP="00C92CCF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49F" w:rsidRPr="00D03754" w:rsidRDefault="00E6249F" w:rsidP="00C92CCF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49F" w:rsidRPr="00D03754" w:rsidRDefault="00E6249F" w:rsidP="00C92CCF">
            <w:pPr>
              <w:ind w:right="141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E6249F" w:rsidRPr="00D03754" w:rsidTr="00D03754">
        <w:trPr>
          <w:gridAfter w:val="1"/>
          <w:wAfter w:w="236" w:type="dxa"/>
          <w:trHeight w:val="1593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061F02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№</w:t>
            </w:r>
            <w:r w:rsidR="00E6249F" w:rsidRPr="00D03754">
              <w:rPr>
                <w:rFonts w:cs="Arial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E6249F" w:rsidRPr="00D03754" w:rsidRDefault="00E6249F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без НДС)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с НДС)</w:t>
            </w:r>
          </w:p>
        </w:tc>
      </w:tr>
      <w:tr w:rsidR="00E6249F" w:rsidRPr="00D03754" w:rsidTr="00D03754">
        <w:trPr>
          <w:gridAfter w:val="1"/>
          <w:wAfter w:w="236" w:type="dxa"/>
          <w:trHeight w:val="270"/>
        </w:trPr>
        <w:tc>
          <w:tcPr>
            <w:tcW w:w="154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E6249F" w:rsidRPr="00D03754" w:rsidTr="00D03754">
        <w:trPr>
          <w:gridAfter w:val="1"/>
          <w:wAfter w:w="236" w:type="dxa"/>
          <w:trHeight w:val="51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-108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2F523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3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</w:tr>
      <w:tr w:rsidR="00E6249F" w:rsidRPr="00D03754" w:rsidTr="00D03754">
        <w:trPr>
          <w:gridAfter w:val="1"/>
          <w:wAfter w:w="236" w:type="dxa"/>
          <w:trHeight w:val="621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подвальных помещений (проверка температурно-влажностного режима, принятие мер, исключающих подтопление, захламление, загрязнение, а также мер, обеспечивающих их вентиляцию и т.д.)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</w:tr>
      <w:tr w:rsidR="00E6249F" w:rsidRPr="00D03754" w:rsidTr="00D03754">
        <w:trPr>
          <w:gridAfter w:val="1"/>
          <w:wAfter w:w="236" w:type="dxa"/>
          <w:trHeight w:val="84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2F523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4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</w:tr>
      <w:tr w:rsidR="00E6249F" w:rsidRPr="00D03754" w:rsidTr="00D03754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</w:p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звуко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0,8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</w:tr>
      <w:tr w:rsidR="00E6249F" w:rsidRPr="00D03754" w:rsidTr="00D03754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2F523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51</w:t>
            </w:r>
          </w:p>
        </w:tc>
      </w:tr>
      <w:tr w:rsidR="00E6249F" w:rsidRPr="00D03754" w:rsidTr="00D03754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</w:p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косоуры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</w:tr>
      <w:tr w:rsidR="00E6249F" w:rsidRPr="00D03754" w:rsidTr="00D03754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устранение нарушений)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</w:tr>
      <w:tr w:rsidR="00E6249F" w:rsidRPr="00D03754" w:rsidTr="00D03754">
        <w:trPr>
          <w:gridAfter w:val="1"/>
          <w:wAfter w:w="236" w:type="dxa"/>
          <w:trHeight w:val="78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0,5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</w:tr>
      <w:tr w:rsidR="00E6249F" w:rsidRPr="00D03754" w:rsidTr="00D03754">
        <w:trPr>
          <w:gridAfter w:val="1"/>
          <w:wAfter w:w="236" w:type="dxa"/>
          <w:trHeight w:val="270"/>
        </w:trPr>
        <w:tc>
          <w:tcPr>
            <w:tcW w:w="154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E6249F" w:rsidRPr="00D03754" w:rsidTr="00D03754">
        <w:trPr>
          <w:gridAfter w:val="1"/>
          <w:wAfter w:w="236" w:type="dxa"/>
          <w:trHeight w:val="63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left="34" w:right="-108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D03754">
              <w:rPr>
                <w:rFonts w:cs="Arial"/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E6249F" w:rsidRPr="00D03754" w:rsidTr="00D03754">
        <w:trPr>
          <w:gridAfter w:val="1"/>
          <w:wAfter w:w="236" w:type="dxa"/>
          <w:trHeight w:val="558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tabs>
                <w:tab w:val="left" w:pos="459"/>
              </w:tabs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86</w:t>
            </w:r>
          </w:p>
        </w:tc>
      </w:tr>
      <w:tr w:rsidR="00E6249F" w:rsidRPr="00D03754" w:rsidTr="00D03754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</w:p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</w:tr>
      <w:tr w:rsidR="00E6249F" w:rsidRPr="00D03754" w:rsidTr="00D03754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4,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7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</w:tr>
      <w:tr w:rsidR="00E6249F" w:rsidRPr="00D03754" w:rsidTr="00D03754">
        <w:trPr>
          <w:gridAfter w:val="1"/>
          <w:wAfter w:w="236" w:type="dxa"/>
          <w:trHeight w:val="270"/>
        </w:trPr>
        <w:tc>
          <w:tcPr>
            <w:tcW w:w="154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E6249F" w:rsidRPr="00D03754" w:rsidTr="00D03754">
        <w:trPr>
          <w:gridAfter w:val="1"/>
          <w:wAfter w:w="236" w:type="dxa"/>
          <w:trHeight w:val="55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  <w:r w:rsidR="003F0B2D" w:rsidRPr="00D0375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уборка мест общего пользования, 2)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дератизация, дезинсекция)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92</w:t>
            </w:r>
          </w:p>
        </w:tc>
      </w:tr>
      <w:tr w:rsidR="00E6249F" w:rsidRPr="00D03754" w:rsidTr="00D03754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  <w:r w:rsidR="003F0B2D"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</w:tr>
      <w:tr w:rsidR="00E6249F" w:rsidRPr="00D03754" w:rsidTr="00D03754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lastRenderedPageBreak/>
              <w:t>1</w:t>
            </w:r>
            <w:r w:rsidR="003F0B2D" w:rsidRPr="00D0375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</w:tr>
      <w:tr w:rsidR="00E6249F" w:rsidRPr="00D03754" w:rsidTr="00D03754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</w:t>
            </w:r>
            <w:r w:rsidR="003F0B2D" w:rsidRPr="00D0375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3,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</w:tr>
      <w:tr w:rsidR="00E6249F" w:rsidRPr="00D03754" w:rsidTr="00D03754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9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E6249F" w:rsidP="00061F02">
            <w:pPr>
              <w:ind w:right="141"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детской игровой площадки (1)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осмотр детской игровой площадки, (2)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окраска элементов детской игровой площадки, (3)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заполнение песочницы песком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249F" w:rsidRPr="00D03754" w:rsidRDefault="003F0B2D" w:rsidP="00061F02">
            <w:pPr>
              <w:ind w:right="141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0,2</w:t>
            </w:r>
            <w:r w:rsidR="002F523D" w:rsidRPr="00D0375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</w:tr>
      <w:tr w:rsidR="00E6249F" w:rsidRPr="00D03754" w:rsidTr="00D03754">
        <w:trPr>
          <w:gridAfter w:val="1"/>
          <w:wAfter w:w="236" w:type="dxa"/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1E5775" w:rsidP="00C92CCF">
            <w:pPr>
              <w:ind w:right="141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9F" w:rsidRPr="00D03754" w:rsidRDefault="00E6249F" w:rsidP="00061F02">
            <w:pPr>
              <w:ind w:right="141" w:firstLine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2F523D" w:rsidP="00061F02">
            <w:pPr>
              <w:ind w:right="141"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30,45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9F" w:rsidRPr="00D03754" w:rsidRDefault="002F523D" w:rsidP="00061F02">
            <w:pPr>
              <w:ind w:right="141"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36,54</w:t>
            </w:r>
          </w:p>
        </w:tc>
      </w:tr>
    </w:tbl>
    <w:p w:rsidR="00E6249F" w:rsidRPr="001E5775" w:rsidRDefault="00E6249F" w:rsidP="00174139">
      <w:pPr>
        <w:rPr>
          <w:rFonts w:cs="Arial"/>
          <w:szCs w:val="28"/>
        </w:rPr>
      </w:pPr>
    </w:p>
    <w:p w:rsidR="00C92CCF" w:rsidRPr="001E5775" w:rsidRDefault="00061F02" w:rsidP="00174139">
      <w:pPr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061F02" w:rsidRPr="00061F02" w:rsidRDefault="00061F02" w:rsidP="00C92CCF">
      <w:pPr>
        <w:ind w:firstLine="708"/>
        <w:jc w:val="right"/>
        <w:rPr>
          <w:rFonts w:cs="Arial"/>
          <w:b/>
          <w:szCs w:val="28"/>
        </w:rPr>
      </w:pPr>
    </w:p>
    <w:p w:rsidR="00C92CCF" w:rsidRPr="00061F02" w:rsidRDefault="00C92CCF" w:rsidP="00C92CCF">
      <w:pPr>
        <w:ind w:firstLine="708"/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Приложение 13</w:t>
      </w:r>
    </w:p>
    <w:p w:rsidR="00061F02" w:rsidRPr="00061F02" w:rsidRDefault="00C92CCF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 xml:space="preserve">к постановлению администрации </w:t>
      </w:r>
    </w:p>
    <w:p w:rsidR="00061F02" w:rsidRPr="00061F02" w:rsidRDefault="00C92CCF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Березовского района</w:t>
      </w:r>
      <w:r w:rsidR="001E5775" w:rsidRPr="00061F02">
        <w:rPr>
          <w:rFonts w:cs="Arial"/>
          <w:b/>
          <w:szCs w:val="28"/>
        </w:rPr>
        <w:t xml:space="preserve"> </w:t>
      </w:r>
    </w:p>
    <w:p w:rsidR="00AD6670" w:rsidRPr="00061F02" w:rsidRDefault="00AD6670" w:rsidP="00AD6670">
      <w:pPr>
        <w:jc w:val="right"/>
        <w:rPr>
          <w:rFonts w:cs="Arial"/>
          <w:b/>
          <w:szCs w:val="28"/>
        </w:rPr>
      </w:pPr>
      <w:r w:rsidRPr="00061F02">
        <w:rPr>
          <w:rFonts w:cs="Arial"/>
          <w:b/>
          <w:szCs w:val="28"/>
        </w:rPr>
        <w:t>от 19.06.2025 № 470</w:t>
      </w:r>
    </w:p>
    <w:p w:rsidR="00AD6670" w:rsidRPr="00061F02" w:rsidRDefault="00AD6670" w:rsidP="00AD6670">
      <w:pPr>
        <w:jc w:val="right"/>
        <w:rPr>
          <w:rFonts w:cs="Arial"/>
          <w:b/>
          <w:szCs w:val="28"/>
        </w:rPr>
      </w:pPr>
    </w:p>
    <w:p w:rsidR="00061F02" w:rsidRPr="00061F02" w:rsidRDefault="00061F02" w:rsidP="00AD6670">
      <w:pPr>
        <w:jc w:val="right"/>
        <w:rPr>
          <w:rFonts w:cs="Arial"/>
          <w:b/>
          <w:szCs w:val="28"/>
        </w:rPr>
      </w:pPr>
    </w:p>
    <w:p w:rsidR="00C92CCF" w:rsidRPr="001E5775" w:rsidRDefault="00C92CCF" w:rsidP="00AD6670">
      <w:pPr>
        <w:jc w:val="center"/>
        <w:rPr>
          <w:rFonts w:cs="Arial"/>
        </w:rPr>
      </w:pPr>
      <w:r w:rsidRPr="001E5775">
        <w:rPr>
          <w:rFonts w:cs="Arial"/>
        </w:rPr>
        <w:t>РАЗМЕР</w:t>
      </w:r>
    </w:p>
    <w:p w:rsidR="00C92CCF" w:rsidRPr="001E5775" w:rsidRDefault="00C92CCF" w:rsidP="00C92CCF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C92CCF" w:rsidRPr="001E5775" w:rsidRDefault="00C92CCF" w:rsidP="0024168B">
      <w:pPr>
        <w:widowControl w:val="0"/>
        <w:autoSpaceDE w:val="0"/>
        <w:autoSpaceDN w:val="0"/>
        <w:jc w:val="center"/>
        <w:rPr>
          <w:rFonts w:cs="Arial"/>
        </w:rPr>
      </w:pPr>
      <w:r w:rsidRPr="001E5775">
        <w:rPr>
          <w:rFonts w:cs="Arial"/>
        </w:rPr>
        <w:t>И СОБСТВЕННИКОВ, КОТОРЫЕ НЕ ПРИНЯЛИ РЕШЕНИЕ О ВЫБОРЕ СПОСОБА УПРАВЛЕНИЯ МНОГОКВАРТИРНЫМ ДОМОМ</w:t>
      </w:r>
      <w:r w:rsidR="001E5775" w:rsidRPr="001E5775">
        <w:rPr>
          <w:rFonts w:cs="Arial"/>
        </w:rPr>
        <w:t xml:space="preserve"> </w:t>
      </w:r>
      <w:r w:rsidRPr="001E5775">
        <w:rPr>
          <w:rFonts w:cs="Arial"/>
        </w:rPr>
        <w:t>БЛОКИРОВАННОЙ ЗАСТРОЙКИ БЕЗ МЕСТ ОБЩЕГО ПОЛЬЗОВАНИЯ С ЭЛЕКТРИЧЕСКИМ ОТОПЛЕНИЕМ, С ЭЛЕКТРОПЛИТАМИ</w:t>
      </w:r>
    </w:p>
    <w:p w:rsidR="00C92CCF" w:rsidRDefault="0024168B" w:rsidP="0024168B">
      <w:pPr>
        <w:jc w:val="center"/>
        <w:rPr>
          <w:rFonts w:cs="Arial"/>
        </w:rPr>
      </w:pPr>
      <w:r w:rsidRPr="0024168B">
        <w:rPr>
          <w:rFonts w:cs="Arial"/>
        </w:rPr>
        <w:t>НА ПЕРИОД С 01 ИЮЛЯ 2025 ГОДА ПО 30 СЕНТЯБРЯ 2026 ГОДА</w:t>
      </w:r>
    </w:p>
    <w:p w:rsidR="0024168B" w:rsidRDefault="0024168B" w:rsidP="0024168B">
      <w:pPr>
        <w:jc w:val="center"/>
        <w:rPr>
          <w:rFonts w:cs="Arial"/>
        </w:rPr>
      </w:pPr>
    </w:p>
    <w:p w:rsidR="0024168B" w:rsidRPr="0024168B" w:rsidRDefault="0024168B" w:rsidP="0024168B">
      <w:pPr>
        <w:jc w:val="center"/>
        <w:rPr>
          <w:rFonts w:cs="Arial"/>
        </w:rPr>
      </w:pPr>
      <w:r w:rsidRPr="0024168B">
        <w:rPr>
          <w:rFonts w:cs="Arial"/>
        </w:rPr>
        <w:t>(в наименовании приложения 1</w:t>
      </w:r>
      <w:r>
        <w:rPr>
          <w:rFonts w:cs="Arial"/>
        </w:rPr>
        <w:t>3</w:t>
      </w:r>
      <w:r w:rsidRPr="0024168B">
        <w:rPr>
          <w:rFonts w:cs="Arial"/>
        </w:rPr>
        <w:t xml:space="preserve"> слова «НА ПЕРИОД С 01 ИЮЛЯ 2025 ГОДА ПО 30 ИЮНЯ 2026 ГОДА» заменены словами «НА ПЕРИОД С 01 ИЮЛЯ 2025 ГОДА ПО 30 СЕНТЯБРЯ 2026 ГОДА» в редакции постановления Администрации </w:t>
      </w:r>
      <w:hyperlink r:id="rId31" w:tooltip="постановление от 22.06.2026 0:00:00 №584 Администрация Березовского района&#10;&#10;О внесении изменений в постановление администрации Березовского района от 19.06.2025 № 470 " w:history="1">
        <w:r w:rsidRPr="0024168B">
          <w:rPr>
            <w:rStyle w:val="a5"/>
            <w:rFonts w:cs="Arial"/>
          </w:rPr>
          <w:t>от 22.06.2026 № 584</w:t>
        </w:r>
      </w:hyperlink>
      <w:r w:rsidRPr="0024168B">
        <w:rPr>
          <w:rFonts w:cs="Arial"/>
        </w:rPr>
        <w:t>)</w:t>
      </w:r>
    </w:p>
    <w:p w:rsidR="0024168B" w:rsidRPr="001E5775" w:rsidRDefault="0024168B" w:rsidP="0024168B">
      <w:pPr>
        <w:jc w:val="center"/>
        <w:rPr>
          <w:rFonts w:cs="Arial"/>
        </w:rPr>
      </w:pPr>
    </w:p>
    <w:tbl>
      <w:tblPr>
        <w:tblW w:w="16227" w:type="dxa"/>
        <w:jc w:val="center"/>
        <w:tblLayout w:type="fixed"/>
        <w:tblLook w:val="04A0" w:firstRow="1" w:lastRow="0" w:firstColumn="1" w:lastColumn="0" w:noHBand="0" w:noVBand="1"/>
      </w:tblPr>
      <w:tblGrid>
        <w:gridCol w:w="545"/>
        <w:gridCol w:w="1222"/>
        <w:gridCol w:w="49"/>
        <w:gridCol w:w="1843"/>
        <w:gridCol w:w="1125"/>
        <w:gridCol w:w="7663"/>
        <w:gridCol w:w="1843"/>
        <w:gridCol w:w="1564"/>
        <w:gridCol w:w="373"/>
      </w:tblGrid>
      <w:tr w:rsidR="00C92CCF" w:rsidRPr="00D03754" w:rsidTr="00061F02">
        <w:trPr>
          <w:gridBefore w:val="1"/>
          <w:wBefore w:w="545" w:type="dxa"/>
          <w:trHeight w:val="270"/>
          <w:jc w:val="center"/>
        </w:trPr>
        <w:tc>
          <w:tcPr>
            <w:tcW w:w="11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CF" w:rsidRPr="00D03754" w:rsidRDefault="00C92CCF" w:rsidP="00C92CCF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CF" w:rsidRPr="00D03754" w:rsidRDefault="00C92CCF" w:rsidP="00C92CCF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CF" w:rsidRPr="00D03754" w:rsidRDefault="00C92CCF" w:rsidP="00C92CCF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CF" w:rsidRPr="00D03754" w:rsidRDefault="00C92CCF" w:rsidP="00C92CCF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1305"/>
          <w:jc w:val="center"/>
        </w:trPr>
        <w:tc>
          <w:tcPr>
            <w:tcW w:w="1222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80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без НДС)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Стоимость на 1м2 общ. Площади</w:t>
            </w:r>
          </w:p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(Жилой или нежилой)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color w:val="000000"/>
                <w:sz w:val="20"/>
                <w:szCs w:val="20"/>
              </w:rPr>
              <w:t>(руб./мес. с НДС)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270"/>
          <w:jc w:val="center"/>
        </w:trPr>
        <w:tc>
          <w:tcPr>
            <w:tcW w:w="15309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765"/>
          <w:jc w:val="center"/>
        </w:trPr>
        <w:tc>
          <w:tcPr>
            <w:tcW w:w="1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  <w:p w:rsidR="00C92CCF" w:rsidRPr="00D03754" w:rsidRDefault="00C92CC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Содержание и текущий ремонт фундаментов (выявление неравномерных просадок фундаментов, поражений гнилью, разрушений оснований, </w:t>
            </w:r>
          </w:p>
          <w:p w:rsidR="00C92CCF" w:rsidRPr="00D03754" w:rsidRDefault="00C92CC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CF" w:rsidRPr="00D03754" w:rsidRDefault="00C92CCF" w:rsidP="00061F02">
            <w:pPr>
              <w:spacing w:after="200"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sz w:val="20"/>
                <w:szCs w:val="20"/>
                <w:lang w:eastAsia="en-US"/>
              </w:rPr>
              <w:t>1,98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92CCF" w:rsidRPr="00D03754" w:rsidRDefault="00C92CCF" w:rsidP="00061F02">
            <w:pPr>
              <w:spacing w:after="200"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sz w:val="20"/>
                <w:szCs w:val="20"/>
                <w:lang w:eastAsia="en-US"/>
              </w:rPr>
              <w:t>2,38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765"/>
          <w:jc w:val="center"/>
        </w:trPr>
        <w:tc>
          <w:tcPr>
            <w:tcW w:w="1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CCF" w:rsidRPr="00D03754" w:rsidRDefault="00C92CCF" w:rsidP="00061F02">
            <w:pPr>
              <w:spacing w:after="200"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92CCF" w:rsidRPr="00D03754" w:rsidRDefault="00C92CCF" w:rsidP="00061F02">
            <w:pPr>
              <w:spacing w:after="200"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2,42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750"/>
          <w:jc w:val="center"/>
        </w:trPr>
        <w:tc>
          <w:tcPr>
            <w:tcW w:w="1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C92CCF" w:rsidRPr="00D03754" w:rsidRDefault="00C92CCF" w:rsidP="00061F02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мусора, прочистка дымохода)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jc w:val="center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2,09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jc w:val="center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2,51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270"/>
          <w:jc w:val="center"/>
        </w:trPr>
        <w:tc>
          <w:tcPr>
            <w:tcW w:w="127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38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="001E5775"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входящих в состав общего имущества в многоквартирном доме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960"/>
          <w:jc w:val="center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C92CCF" w:rsidRPr="00D03754" w:rsidRDefault="00C92CCF" w:rsidP="00061F02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C92CCF" w:rsidRPr="00D03754" w:rsidRDefault="00C92CCF" w:rsidP="00061F02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Работы, выполняемые в целях надлежащего содержания систем вентиляции (определение работоспособности элементов систем, устранение неисправности, прочистка при необходимости)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3F6554" w:rsidRPr="00D03754">
              <w:rPr>
                <w:rFonts w:cs="Arial"/>
                <w:color w:val="000000"/>
                <w:sz w:val="20"/>
                <w:szCs w:val="20"/>
              </w:rPr>
              <w:t>34</w:t>
            </w:r>
            <w:r w:rsidR="001E5775"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>1,</w:t>
            </w:r>
            <w:r w:rsidR="003F6554" w:rsidRPr="00D03754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960"/>
          <w:jc w:val="center"/>
        </w:trPr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jc w:val="center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1,</w:t>
            </w:r>
            <w:r w:rsidR="003F6554"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jc w:val="center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1,</w:t>
            </w:r>
            <w:r w:rsidR="003F6554"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74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270"/>
          <w:jc w:val="center"/>
        </w:trPr>
        <w:tc>
          <w:tcPr>
            <w:tcW w:w="127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38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270"/>
          <w:jc w:val="center"/>
        </w:trPr>
        <w:tc>
          <w:tcPr>
            <w:tcW w:w="127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jc w:val="center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2,</w:t>
            </w:r>
            <w:r w:rsidR="003F6554"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jc w:val="center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3,</w:t>
            </w:r>
            <w:r w:rsidR="003F6554"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31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270"/>
          <w:jc w:val="center"/>
        </w:trPr>
        <w:tc>
          <w:tcPr>
            <w:tcW w:w="127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придомовой территории)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jc w:val="center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1,</w:t>
            </w:r>
            <w:r w:rsidR="003F6554"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92CCF" w:rsidRPr="00D03754" w:rsidRDefault="00C92CCF" w:rsidP="00061F02">
            <w:pPr>
              <w:spacing w:after="200" w:line="276" w:lineRule="auto"/>
              <w:ind w:right="141" w:firstLine="0"/>
              <w:jc w:val="center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1,</w:t>
            </w:r>
            <w:r w:rsidR="003F6554" w:rsidRPr="00D0375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70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735"/>
          <w:jc w:val="center"/>
        </w:trPr>
        <w:tc>
          <w:tcPr>
            <w:tcW w:w="12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C92CCF" w:rsidRPr="00D03754" w:rsidRDefault="00C92CCF" w:rsidP="00061F02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1E5775" w:rsidP="00061F02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C92CCF" w:rsidRPr="00D03754">
              <w:rPr>
                <w:rFonts w:cs="Arial"/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92CCF" w:rsidRPr="00D03754" w:rsidRDefault="00C92CCF" w:rsidP="00061F02">
            <w:pPr>
              <w:spacing w:after="200"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sz w:val="20"/>
                <w:szCs w:val="20"/>
                <w:lang w:eastAsia="en-US"/>
              </w:rPr>
              <w:t>2,</w:t>
            </w:r>
            <w:r w:rsidR="003F6554" w:rsidRPr="00D03754">
              <w:rPr>
                <w:rFonts w:eastAsia="Calibri" w:cs="Arial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92CCF" w:rsidRPr="00D03754" w:rsidRDefault="00C92CCF" w:rsidP="00061F02">
            <w:pPr>
              <w:spacing w:after="200"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D03754">
              <w:rPr>
                <w:rFonts w:eastAsia="Calibri" w:cs="Arial"/>
                <w:sz w:val="20"/>
                <w:szCs w:val="20"/>
                <w:lang w:eastAsia="en-US"/>
              </w:rPr>
              <w:t>3,</w:t>
            </w:r>
            <w:r w:rsidR="003F6554" w:rsidRPr="00D03754">
              <w:rPr>
                <w:rFonts w:eastAsia="Calibri" w:cs="Arial"/>
                <w:sz w:val="20"/>
                <w:szCs w:val="20"/>
                <w:lang w:eastAsia="en-US"/>
              </w:rPr>
              <w:t>32</w:t>
            </w:r>
          </w:p>
        </w:tc>
      </w:tr>
      <w:tr w:rsidR="00C92CCF" w:rsidRPr="00D03754" w:rsidTr="00061F02">
        <w:trPr>
          <w:gridBefore w:val="1"/>
          <w:gridAfter w:val="1"/>
          <w:wBefore w:w="545" w:type="dxa"/>
          <w:wAfter w:w="373" w:type="dxa"/>
          <w:trHeight w:val="270"/>
          <w:jc w:val="center"/>
        </w:trPr>
        <w:tc>
          <w:tcPr>
            <w:tcW w:w="11902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CCF" w:rsidRPr="00D03754" w:rsidRDefault="00C92CCF" w:rsidP="00061F02">
            <w:pPr>
              <w:ind w:firstLine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CF" w:rsidRPr="00D03754" w:rsidRDefault="003F6554" w:rsidP="00061F02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15,83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2CCF" w:rsidRPr="00D03754" w:rsidRDefault="003F6554" w:rsidP="00061F02">
            <w:pPr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03754">
              <w:rPr>
                <w:rFonts w:cs="Arial"/>
                <w:b/>
                <w:color w:val="000000"/>
                <w:sz w:val="20"/>
                <w:szCs w:val="20"/>
              </w:rPr>
              <w:t>18,99</w:t>
            </w:r>
          </w:p>
        </w:tc>
      </w:tr>
      <w:tr w:rsidR="00C92CCF" w:rsidRPr="00D03754" w:rsidTr="00061F02">
        <w:tblPrEx>
          <w:tblLook w:val="01E0" w:firstRow="1" w:lastRow="1" w:firstColumn="1" w:lastColumn="1" w:noHBand="0" w:noVBand="0"/>
        </w:tblPrEx>
        <w:trPr>
          <w:gridAfter w:val="4"/>
          <w:wAfter w:w="11443" w:type="dxa"/>
          <w:jc w:val="center"/>
        </w:trPr>
        <w:tc>
          <w:tcPr>
            <w:tcW w:w="3659" w:type="dxa"/>
            <w:gridSpan w:val="4"/>
          </w:tcPr>
          <w:p w:rsidR="00C92CCF" w:rsidRPr="00D03754" w:rsidRDefault="00C92CCF" w:rsidP="00C92CCF">
            <w:pPr>
              <w:tabs>
                <w:tab w:val="left" w:pos="10497"/>
              </w:tabs>
              <w:ind w:right="4789"/>
              <w:jc w:val="center"/>
              <w:rPr>
                <w:rFonts w:cs="Arial"/>
                <w:b/>
                <w:spacing w:val="-2"/>
                <w:sz w:val="20"/>
                <w:szCs w:val="20"/>
              </w:rPr>
            </w:pPr>
          </w:p>
        </w:tc>
        <w:tc>
          <w:tcPr>
            <w:tcW w:w="1125" w:type="dxa"/>
          </w:tcPr>
          <w:p w:rsidR="00C92CCF" w:rsidRPr="00D03754" w:rsidRDefault="00C92CCF" w:rsidP="00C92CCF">
            <w:pPr>
              <w:tabs>
                <w:tab w:val="left" w:pos="10497"/>
              </w:tabs>
              <w:ind w:right="4789"/>
              <w:jc w:val="center"/>
              <w:rPr>
                <w:rFonts w:cs="Arial"/>
                <w:b/>
                <w:spacing w:val="-2"/>
                <w:sz w:val="20"/>
                <w:szCs w:val="20"/>
              </w:rPr>
            </w:pPr>
          </w:p>
        </w:tc>
      </w:tr>
    </w:tbl>
    <w:p w:rsidR="00C92CCF" w:rsidRPr="001E5775" w:rsidRDefault="00C92CCF" w:rsidP="00C92CCF">
      <w:pPr>
        <w:spacing w:after="200" w:line="276" w:lineRule="auto"/>
        <w:rPr>
          <w:rFonts w:eastAsia="Calibri" w:cs="Arial"/>
          <w:szCs w:val="22"/>
          <w:lang w:eastAsia="en-US"/>
        </w:rPr>
      </w:pPr>
    </w:p>
    <w:p w:rsidR="00C92CCF" w:rsidRPr="001E5775" w:rsidRDefault="00C92CCF" w:rsidP="00174139">
      <w:pPr>
        <w:rPr>
          <w:rFonts w:cs="Arial"/>
          <w:szCs w:val="28"/>
        </w:rPr>
      </w:pPr>
    </w:p>
    <w:sectPr w:rsidR="00C92CCF" w:rsidRPr="001E5775" w:rsidSect="002B6447">
      <w:pgSz w:w="16838" w:h="11906" w:orient="landscape"/>
      <w:pgMar w:top="1418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4C2" w:rsidRDefault="002144C2" w:rsidP="00343E3F">
      <w:r>
        <w:separator/>
      </w:r>
    </w:p>
  </w:endnote>
  <w:endnote w:type="continuationSeparator" w:id="0">
    <w:p w:rsidR="002144C2" w:rsidRDefault="002144C2" w:rsidP="00343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F02" w:rsidRDefault="00061F0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F02" w:rsidRDefault="00061F0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F02" w:rsidRDefault="00061F0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4C2" w:rsidRDefault="002144C2" w:rsidP="00343E3F">
      <w:r>
        <w:separator/>
      </w:r>
    </w:p>
  </w:footnote>
  <w:footnote w:type="continuationSeparator" w:id="0">
    <w:p w:rsidR="002144C2" w:rsidRDefault="002144C2" w:rsidP="00343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F02" w:rsidRDefault="00061F0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F02" w:rsidRDefault="00061F02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F02" w:rsidRDefault="00061F0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C30DA"/>
    <w:multiLevelType w:val="hybridMultilevel"/>
    <w:tmpl w:val="4D4A7D0A"/>
    <w:lvl w:ilvl="0" w:tplc="580882E0">
      <w:start w:val="1"/>
      <w:numFmt w:val="decimal"/>
      <w:lvlText w:val="%1."/>
      <w:lvlJc w:val="left"/>
      <w:pPr>
        <w:ind w:left="11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B3F"/>
    <w:rsid w:val="00012937"/>
    <w:rsid w:val="000259CB"/>
    <w:rsid w:val="000302D2"/>
    <w:rsid w:val="000317E3"/>
    <w:rsid w:val="000364A3"/>
    <w:rsid w:val="00051D75"/>
    <w:rsid w:val="00061F02"/>
    <w:rsid w:val="00063713"/>
    <w:rsid w:val="00086302"/>
    <w:rsid w:val="000B1AC2"/>
    <w:rsid w:val="000B2DE8"/>
    <w:rsid w:val="000B6932"/>
    <w:rsid w:val="000B7C59"/>
    <w:rsid w:val="000C08B8"/>
    <w:rsid w:val="000D35F7"/>
    <w:rsid w:val="000E09A9"/>
    <w:rsid w:val="00101B3F"/>
    <w:rsid w:val="0010682F"/>
    <w:rsid w:val="00120BE8"/>
    <w:rsid w:val="00121F4D"/>
    <w:rsid w:val="001231FF"/>
    <w:rsid w:val="00125B23"/>
    <w:rsid w:val="00156081"/>
    <w:rsid w:val="00157EDC"/>
    <w:rsid w:val="0016124A"/>
    <w:rsid w:val="0016290A"/>
    <w:rsid w:val="00171084"/>
    <w:rsid w:val="00174139"/>
    <w:rsid w:val="00191B3D"/>
    <w:rsid w:val="001A585F"/>
    <w:rsid w:val="001B095D"/>
    <w:rsid w:val="001C2D59"/>
    <w:rsid w:val="001D2636"/>
    <w:rsid w:val="001D659B"/>
    <w:rsid w:val="001E0DC9"/>
    <w:rsid w:val="001E3BB7"/>
    <w:rsid w:val="001E5775"/>
    <w:rsid w:val="001E5EA3"/>
    <w:rsid w:val="00206C76"/>
    <w:rsid w:val="00212979"/>
    <w:rsid w:val="00213E02"/>
    <w:rsid w:val="002144C2"/>
    <w:rsid w:val="00222223"/>
    <w:rsid w:val="002268DD"/>
    <w:rsid w:val="0024168B"/>
    <w:rsid w:val="00247663"/>
    <w:rsid w:val="00260C5E"/>
    <w:rsid w:val="00266D15"/>
    <w:rsid w:val="00272CDD"/>
    <w:rsid w:val="0028281F"/>
    <w:rsid w:val="002900BA"/>
    <w:rsid w:val="002949B2"/>
    <w:rsid w:val="002B603E"/>
    <w:rsid w:val="002B6447"/>
    <w:rsid w:val="002C221E"/>
    <w:rsid w:val="002C6783"/>
    <w:rsid w:val="002E1EB5"/>
    <w:rsid w:val="002E5D31"/>
    <w:rsid w:val="002E6FD1"/>
    <w:rsid w:val="002F0E50"/>
    <w:rsid w:val="002F523D"/>
    <w:rsid w:val="002F7E7A"/>
    <w:rsid w:val="00305A1C"/>
    <w:rsid w:val="00310A47"/>
    <w:rsid w:val="0031255F"/>
    <w:rsid w:val="00334001"/>
    <w:rsid w:val="00343E3F"/>
    <w:rsid w:val="003518F8"/>
    <w:rsid w:val="00354361"/>
    <w:rsid w:val="00355AC4"/>
    <w:rsid w:val="00382E0B"/>
    <w:rsid w:val="0039177B"/>
    <w:rsid w:val="003A1D8D"/>
    <w:rsid w:val="003A6AEC"/>
    <w:rsid w:val="003C4D6E"/>
    <w:rsid w:val="003D099E"/>
    <w:rsid w:val="003E135D"/>
    <w:rsid w:val="003F0B2D"/>
    <w:rsid w:val="003F1265"/>
    <w:rsid w:val="003F6554"/>
    <w:rsid w:val="00427C36"/>
    <w:rsid w:val="00441A86"/>
    <w:rsid w:val="00444253"/>
    <w:rsid w:val="00470498"/>
    <w:rsid w:val="00472269"/>
    <w:rsid w:val="00477B81"/>
    <w:rsid w:val="00477C39"/>
    <w:rsid w:val="00480C1E"/>
    <w:rsid w:val="00484DEF"/>
    <w:rsid w:val="004870D9"/>
    <w:rsid w:val="00494B6D"/>
    <w:rsid w:val="004F6264"/>
    <w:rsid w:val="00523B40"/>
    <w:rsid w:val="005366B0"/>
    <w:rsid w:val="0056532B"/>
    <w:rsid w:val="005745FC"/>
    <w:rsid w:val="0058376A"/>
    <w:rsid w:val="00586D0F"/>
    <w:rsid w:val="005921A1"/>
    <w:rsid w:val="00592CF4"/>
    <w:rsid w:val="005975B2"/>
    <w:rsid w:val="005B1E73"/>
    <w:rsid w:val="005D2B32"/>
    <w:rsid w:val="005E5D5E"/>
    <w:rsid w:val="005F16ED"/>
    <w:rsid w:val="005F5D75"/>
    <w:rsid w:val="00603EC0"/>
    <w:rsid w:val="00637137"/>
    <w:rsid w:val="00646B7C"/>
    <w:rsid w:val="00653900"/>
    <w:rsid w:val="006540F6"/>
    <w:rsid w:val="0065714E"/>
    <w:rsid w:val="006706E2"/>
    <w:rsid w:val="006768D4"/>
    <w:rsid w:val="00677D47"/>
    <w:rsid w:val="0069089C"/>
    <w:rsid w:val="00697B24"/>
    <w:rsid w:val="006A0FA5"/>
    <w:rsid w:val="006C30D4"/>
    <w:rsid w:val="006C6416"/>
    <w:rsid w:val="006C76ED"/>
    <w:rsid w:val="00705DC9"/>
    <w:rsid w:val="00717F60"/>
    <w:rsid w:val="00726BD9"/>
    <w:rsid w:val="0075125F"/>
    <w:rsid w:val="007561FE"/>
    <w:rsid w:val="007571F9"/>
    <w:rsid w:val="00765D2E"/>
    <w:rsid w:val="007725ED"/>
    <w:rsid w:val="0077428E"/>
    <w:rsid w:val="00781709"/>
    <w:rsid w:val="00787CFA"/>
    <w:rsid w:val="007C0269"/>
    <w:rsid w:val="007C5051"/>
    <w:rsid w:val="007D3B9B"/>
    <w:rsid w:val="007E5A99"/>
    <w:rsid w:val="007E6E76"/>
    <w:rsid w:val="0080288F"/>
    <w:rsid w:val="00816FCC"/>
    <w:rsid w:val="00841284"/>
    <w:rsid w:val="00847731"/>
    <w:rsid w:val="00850204"/>
    <w:rsid w:val="0085251A"/>
    <w:rsid w:val="008544CA"/>
    <w:rsid w:val="00861F16"/>
    <w:rsid w:val="00866498"/>
    <w:rsid w:val="008768D1"/>
    <w:rsid w:val="008848B7"/>
    <w:rsid w:val="00885CDC"/>
    <w:rsid w:val="008C657E"/>
    <w:rsid w:val="008E2F0C"/>
    <w:rsid w:val="008F6D83"/>
    <w:rsid w:val="00900CC8"/>
    <w:rsid w:val="00906442"/>
    <w:rsid w:val="00915661"/>
    <w:rsid w:val="00916068"/>
    <w:rsid w:val="0092594F"/>
    <w:rsid w:val="0092725B"/>
    <w:rsid w:val="009320A1"/>
    <w:rsid w:val="009324BF"/>
    <w:rsid w:val="009328C9"/>
    <w:rsid w:val="009433D3"/>
    <w:rsid w:val="00945287"/>
    <w:rsid w:val="00952F96"/>
    <w:rsid w:val="00963130"/>
    <w:rsid w:val="009714E7"/>
    <w:rsid w:val="009833B8"/>
    <w:rsid w:val="00993E3E"/>
    <w:rsid w:val="009A04D9"/>
    <w:rsid w:val="009A5189"/>
    <w:rsid w:val="009D2307"/>
    <w:rsid w:val="009D706E"/>
    <w:rsid w:val="009E4937"/>
    <w:rsid w:val="00A14003"/>
    <w:rsid w:val="00A14C1C"/>
    <w:rsid w:val="00A3350F"/>
    <w:rsid w:val="00A33A4D"/>
    <w:rsid w:val="00A414DF"/>
    <w:rsid w:val="00A63516"/>
    <w:rsid w:val="00A63D9F"/>
    <w:rsid w:val="00A74B9B"/>
    <w:rsid w:val="00A847B4"/>
    <w:rsid w:val="00AD5A4C"/>
    <w:rsid w:val="00AD6670"/>
    <w:rsid w:val="00AD68B3"/>
    <w:rsid w:val="00B029AA"/>
    <w:rsid w:val="00B1527F"/>
    <w:rsid w:val="00B16596"/>
    <w:rsid w:val="00B20EB6"/>
    <w:rsid w:val="00B433C6"/>
    <w:rsid w:val="00B43A4C"/>
    <w:rsid w:val="00B4633A"/>
    <w:rsid w:val="00B70492"/>
    <w:rsid w:val="00B74373"/>
    <w:rsid w:val="00B852D3"/>
    <w:rsid w:val="00B86645"/>
    <w:rsid w:val="00BE04C8"/>
    <w:rsid w:val="00BF1A79"/>
    <w:rsid w:val="00BF39F7"/>
    <w:rsid w:val="00C03585"/>
    <w:rsid w:val="00C07D09"/>
    <w:rsid w:val="00C1597B"/>
    <w:rsid w:val="00C20755"/>
    <w:rsid w:val="00C857D6"/>
    <w:rsid w:val="00C92CCF"/>
    <w:rsid w:val="00C94E4D"/>
    <w:rsid w:val="00CC11F3"/>
    <w:rsid w:val="00CC2ECD"/>
    <w:rsid w:val="00CD13E5"/>
    <w:rsid w:val="00CD33E5"/>
    <w:rsid w:val="00CD3547"/>
    <w:rsid w:val="00CE0868"/>
    <w:rsid w:val="00CE6D2A"/>
    <w:rsid w:val="00CF187B"/>
    <w:rsid w:val="00CF7C37"/>
    <w:rsid w:val="00D03303"/>
    <w:rsid w:val="00D03754"/>
    <w:rsid w:val="00D05FEA"/>
    <w:rsid w:val="00D06720"/>
    <w:rsid w:val="00D20073"/>
    <w:rsid w:val="00D26358"/>
    <w:rsid w:val="00D355EA"/>
    <w:rsid w:val="00D4242F"/>
    <w:rsid w:val="00D46DFB"/>
    <w:rsid w:val="00D535E2"/>
    <w:rsid w:val="00D54D1D"/>
    <w:rsid w:val="00D81F23"/>
    <w:rsid w:val="00DA5E81"/>
    <w:rsid w:val="00E15212"/>
    <w:rsid w:val="00E31188"/>
    <w:rsid w:val="00E41C4F"/>
    <w:rsid w:val="00E6249F"/>
    <w:rsid w:val="00E63AD6"/>
    <w:rsid w:val="00E663B0"/>
    <w:rsid w:val="00E774BA"/>
    <w:rsid w:val="00E913D7"/>
    <w:rsid w:val="00E9326A"/>
    <w:rsid w:val="00EB6722"/>
    <w:rsid w:val="00EC23C7"/>
    <w:rsid w:val="00ED08B6"/>
    <w:rsid w:val="00EF170B"/>
    <w:rsid w:val="00F073A9"/>
    <w:rsid w:val="00F20C57"/>
    <w:rsid w:val="00F26ECE"/>
    <w:rsid w:val="00F35C76"/>
    <w:rsid w:val="00F36CD1"/>
    <w:rsid w:val="00F37202"/>
    <w:rsid w:val="00F40997"/>
    <w:rsid w:val="00F4649B"/>
    <w:rsid w:val="00F5784C"/>
    <w:rsid w:val="00F57CDE"/>
    <w:rsid w:val="00F65D50"/>
    <w:rsid w:val="00F70531"/>
    <w:rsid w:val="00F94B41"/>
    <w:rsid w:val="00FA1BF0"/>
    <w:rsid w:val="00FB50F1"/>
    <w:rsid w:val="00FC2DF6"/>
    <w:rsid w:val="00FC39AC"/>
    <w:rsid w:val="00FD0745"/>
    <w:rsid w:val="00FF18BD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875C"/>
  <w15:chartTrackingRefBased/>
  <w15:docId w15:val="{D6F1AA2B-A372-4BE1-B4F0-A9CBE1E2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B6447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B644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B644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B644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B644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21A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9259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259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Без интервала2"/>
    <w:rsid w:val="00310A47"/>
    <w:rPr>
      <w:rFonts w:ascii="Times New Roman" w:hAnsi="Times New Roman"/>
      <w:sz w:val="24"/>
      <w:szCs w:val="24"/>
    </w:rPr>
  </w:style>
  <w:style w:type="paragraph" w:customStyle="1" w:styleId="HEADERTEXT">
    <w:name w:val=".HEADERTEXT"/>
    <w:uiPriority w:val="99"/>
    <w:rsid w:val="00310A47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</w:rPr>
  </w:style>
  <w:style w:type="character" w:styleId="a5">
    <w:name w:val="Hyperlink"/>
    <w:rsid w:val="002B6447"/>
    <w:rPr>
      <w:color w:val="0000FF"/>
      <w:u w:val="none"/>
    </w:rPr>
  </w:style>
  <w:style w:type="paragraph" w:styleId="a6">
    <w:name w:val="No Spacing"/>
    <w:uiPriority w:val="1"/>
    <w:qFormat/>
    <w:rsid w:val="00310A4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10">
    <w:name w:val="Заголовок 1 Знак"/>
    <w:aliases w:val="!Части документа Знак"/>
    <w:link w:val="1"/>
    <w:rsid w:val="001E5775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1E5775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1E5775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1E5775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2B6447"/>
    <w:rPr>
      <w:rFonts w:ascii="Arial" w:hAnsi="Arial"/>
      <w:b w:val="0"/>
      <w:i w:val="0"/>
      <w:iCs/>
      <w:color w:val="0000FF"/>
      <w:sz w:val="24"/>
      <w:u w:val="none"/>
    </w:rPr>
  </w:style>
  <w:style w:type="paragraph" w:styleId="a7">
    <w:name w:val="annotation text"/>
    <w:aliases w:val="!Равноширинный текст документа"/>
    <w:basedOn w:val="a"/>
    <w:link w:val="a8"/>
    <w:semiHidden/>
    <w:rsid w:val="002B6447"/>
    <w:rPr>
      <w:rFonts w:ascii="Courier" w:hAnsi="Courier"/>
      <w:sz w:val="22"/>
      <w:szCs w:val="20"/>
    </w:rPr>
  </w:style>
  <w:style w:type="character" w:customStyle="1" w:styleId="a8">
    <w:name w:val="Текст примечания Знак"/>
    <w:aliases w:val="!Равноширинный текст документа Знак"/>
    <w:link w:val="a7"/>
    <w:semiHidden/>
    <w:rsid w:val="001E5775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2B644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B6447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B6447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B6447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9">
    <w:name w:val="FollowedHyperlink"/>
    <w:uiPriority w:val="99"/>
    <w:semiHidden/>
    <w:unhideWhenUsed/>
    <w:rsid w:val="001E5775"/>
    <w:rPr>
      <w:color w:val="800080"/>
      <w:u w:val="single"/>
    </w:rPr>
  </w:style>
  <w:style w:type="paragraph" w:styleId="aa">
    <w:name w:val="header"/>
    <w:basedOn w:val="a"/>
    <w:link w:val="ab"/>
    <w:uiPriority w:val="99"/>
    <w:unhideWhenUsed/>
    <w:rsid w:val="00343E3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43E3F"/>
    <w:rPr>
      <w:rFonts w:ascii="Arial" w:eastAsia="Times New Roman" w:hAnsi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43E3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43E3F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6b984b83-9625-479a-b7b9-09b9c62228b6.doc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file:///C:\content\act\6b984b83-9625-479a-b7b9-09b9c62228b6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6b984b83-9625-479a-b7b9-09b9c62228b6.docx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content\act\35c8ddae-564c-4d0c-8eee-9d3f55ecb14a.doc" TargetMode="External"/><Relationship Id="rId17" Type="http://schemas.openxmlformats.org/officeDocument/2006/relationships/header" Target="header3.xml"/><Relationship Id="rId25" Type="http://schemas.openxmlformats.org/officeDocument/2006/relationships/hyperlink" Target="file:///C:\content\act\6b984b83-9625-479a-b7b9-09b9c62228b6.doc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file:///C:\content\act\6b984b83-9625-479a-b7b9-09b9c62228b6.docx" TargetMode="External"/><Relationship Id="rId29" Type="http://schemas.openxmlformats.org/officeDocument/2006/relationships/hyperlink" Target="file:///C:\content\act\6b984b83-9625-479a-b7b9-09b9c62228b6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96e20c02-1b12-465a-b64c-24aa92270007.html" TargetMode="External"/><Relationship Id="rId24" Type="http://schemas.openxmlformats.org/officeDocument/2006/relationships/hyperlink" Target="file:///C:\content\act\6b984b83-9625-479a-b7b9-09b9c62228b6.docx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file:///C:\content\act\6b984b83-9625-479a-b7b9-09b9c62228b6.docx" TargetMode="External"/><Relationship Id="rId28" Type="http://schemas.openxmlformats.org/officeDocument/2006/relationships/hyperlink" Target="file:///C:\content\act\6b984b83-9625-479a-b7b9-09b9c62228b6.docx" TargetMode="External"/><Relationship Id="rId10" Type="http://schemas.openxmlformats.org/officeDocument/2006/relationships/hyperlink" Target="file:///C:\content\act\370ba400-14c4-4cdb-8a8b-b11f2a1a2f55.html" TargetMode="External"/><Relationship Id="rId19" Type="http://schemas.openxmlformats.org/officeDocument/2006/relationships/hyperlink" Target="file:///C:\content\act\6b984b83-9625-479a-b7b9-09b9c62228b6.docx" TargetMode="External"/><Relationship Id="rId31" Type="http://schemas.openxmlformats.org/officeDocument/2006/relationships/hyperlink" Target="file:///C:\content\act\6b984b83-9625-479a-b7b9-09b9c62228b6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b4b4ec4b-f9b8-4b3d-8f86-79f965f26f00.docx" TargetMode="External"/><Relationship Id="rId14" Type="http://schemas.openxmlformats.org/officeDocument/2006/relationships/header" Target="header2.xml"/><Relationship Id="rId22" Type="http://schemas.openxmlformats.org/officeDocument/2006/relationships/hyperlink" Target="file:///C:\content\act\6b984b83-9625-479a-b7b9-09b9c62228b6.docx" TargetMode="External"/><Relationship Id="rId27" Type="http://schemas.openxmlformats.org/officeDocument/2006/relationships/hyperlink" Target="file:///C:\content\act\6b984b83-9625-479a-b7b9-09b9c62228b6.docx" TargetMode="External"/><Relationship Id="rId30" Type="http://schemas.openxmlformats.org/officeDocument/2006/relationships/hyperlink" Target="file:///C:\content\act\6b984b83-9625-479a-b7b9-09b9c62228b6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8E6FA-5357-40A4-B84A-42F49290A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33</Pages>
  <Words>9488</Words>
  <Characters>54082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63444</CharactersWithSpaces>
  <SharedDoc>false</SharedDoc>
  <HLinks>
    <vt:vector size="18" baseType="variant">
      <vt:variant>
        <vt:i4>4194318</vt:i4>
      </vt:variant>
      <vt:variant>
        <vt:i4>6</vt:i4>
      </vt:variant>
      <vt:variant>
        <vt:i4>0</vt:i4>
      </vt:variant>
      <vt:variant>
        <vt:i4>5</vt:i4>
      </vt:variant>
      <vt:variant>
        <vt:lpwstr>/content/act/35c8ddae-564c-4d0c-8eee-9d3f55ecb14a.doc</vt:lpwstr>
      </vt:variant>
      <vt:variant>
        <vt:lpwstr/>
      </vt:variant>
      <vt:variant>
        <vt:i4>4128831</vt:i4>
      </vt:variant>
      <vt:variant>
        <vt:i4>3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  <vt:variant>
        <vt:i4>6881338</vt:i4>
      </vt:variant>
      <vt:variant>
        <vt:i4>0</vt:i4>
      </vt:variant>
      <vt:variant>
        <vt:i4>0</vt:i4>
      </vt:variant>
      <vt:variant>
        <vt:i4>5</vt:i4>
      </vt:variant>
      <vt:variant>
        <vt:lpwstr>/content/act/370ba400-14c4-4cdb-8a8b-b11f2a1a2f55.html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Березово</dc:creator>
  <cp:keywords/>
  <dc:description/>
  <cp:lastModifiedBy>Антонова Елена Павловна</cp:lastModifiedBy>
  <cp:revision>2</cp:revision>
  <cp:lastPrinted>2025-05-16T05:02:00Z</cp:lastPrinted>
  <dcterms:created xsi:type="dcterms:W3CDTF">2026-08-21T07:29:00Z</dcterms:created>
  <dcterms:modified xsi:type="dcterms:W3CDTF">2026-08-21T07:29:00Z</dcterms:modified>
</cp:coreProperties>
</file>