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DC7" w:rsidRPr="00526877" w:rsidRDefault="00086DC7" w:rsidP="00526877">
      <w:pPr>
        <w:ind w:firstLine="0"/>
        <w:jc w:val="center"/>
        <w:outlineLvl w:val="0"/>
        <w:rPr>
          <w:rFonts w:cs="Arial"/>
          <w:b/>
          <w:bCs/>
          <w:sz w:val="28"/>
          <w:szCs w:val="28"/>
        </w:rPr>
      </w:pPr>
      <w:r w:rsidRPr="00526877">
        <w:rPr>
          <w:rFonts w:cs="Arial"/>
          <w:b/>
          <w:bCs/>
          <w:sz w:val="36"/>
          <w:szCs w:val="36"/>
        </w:rPr>
        <w:t>АДМИНИСТРАЦИЯ БЕРЕЗОВСКОГО РАЙОНА</w:t>
      </w:r>
    </w:p>
    <w:p w:rsidR="00086DC7" w:rsidRPr="00526877" w:rsidRDefault="00086DC7" w:rsidP="00526877">
      <w:pPr>
        <w:ind w:firstLine="0"/>
        <w:jc w:val="center"/>
        <w:outlineLvl w:val="0"/>
        <w:rPr>
          <w:rFonts w:cs="Arial"/>
          <w:b/>
          <w:bCs/>
          <w:sz w:val="20"/>
          <w:szCs w:val="20"/>
        </w:rPr>
      </w:pPr>
      <w:r w:rsidRPr="00526877">
        <w:rPr>
          <w:rFonts w:cs="Arial"/>
          <w:b/>
          <w:bCs/>
          <w:sz w:val="20"/>
          <w:szCs w:val="20"/>
        </w:rPr>
        <w:t>ХАНТЫ-МАНСИЙСКОГО АВТОНОМНОГО ОКРУГА</w:t>
      </w:r>
      <w:r w:rsidR="00526877" w:rsidRPr="00526877">
        <w:rPr>
          <w:rFonts w:cs="Arial"/>
          <w:b/>
          <w:bCs/>
          <w:sz w:val="20"/>
          <w:szCs w:val="20"/>
        </w:rPr>
        <w:t>-</w:t>
      </w:r>
      <w:r w:rsidRPr="00526877">
        <w:rPr>
          <w:rFonts w:cs="Arial"/>
          <w:b/>
          <w:bCs/>
          <w:sz w:val="20"/>
          <w:szCs w:val="20"/>
        </w:rPr>
        <w:t>ЮГРЫ</w:t>
      </w:r>
    </w:p>
    <w:p w:rsidR="00086DC7" w:rsidRPr="00526877" w:rsidRDefault="00086DC7" w:rsidP="00526877">
      <w:pPr>
        <w:ind w:firstLine="0"/>
        <w:jc w:val="center"/>
        <w:rPr>
          <w:rFonts w:cs="Arial"/>
          <w:b/>
          <w:bCs/>
          <w:sz w:val="28"/>
        </w:rPr>
      </w:pPr>
    </w:p>
    <w:p w:rsidR="00086DC7" w:rsidRPr="00526877" w:rsidRDefault="00086DC7" w:rsidP="00526877">
      <w:pPr>
        <w:ind w:firstLine="0"/>
        <w:jc w:val="center"/>
        <w:outlineLvl w:val="0"/>
        <w:rPr>
          <w:rFonts w:cs="Arial"/>
          <w:b/>
          <w:bCs/>
          <w:sz w:val="36"/>
          <w:szCs w:val="36"/>
        </w:rPr>
      </w:pPr>
      <w:r w:rsidRPr="00526877">
        <w:rPr>
          <w:rFonts w:cs="Arial"/>
          <w:b/>
          <w:bCs/>
          <w:sz w:val="36"/>
          <w:szCs w:val="36"/>
        </w:rPr>
        <w:t>ПОСТАНОВЛЕНИЕ</w:t>
      </w:r>
    </w:p>
    <w:p w:rsidR="00086DC7" w:rsidRPr="00526877" w:rsidRDefault="00086DC7" w:rsidP="00A67F31">
      <w:pPr>
        <w:ind w:firstLine="709"/>
        <w:rPr>
          <w:rFonts w:cs="Arial"/>
          <w:sz w:val="28"/>
          <w:szCs w:val="28"/>
        </w:rPr>
      </w:pPr>
    </w:p>
    <w:p w:rsidR="00086DC7" w:rsidRPr="00526877" w:rsidRDefault="00EF50E2" w:rsidP="00526877">
      <w:pPr>
        <w:tabs>
          <w:tab w:val="center" w:pos="9072"/>
        </w:tabs>
        <w:rPr>
          <w:rFonts w:cs="Arial"/>
          <w:szCs w:val="28"/>
        </w:rPr>
      </w:pPr>
      <w:r w:rsidRPr="00526877">
        <w:rPr>
          <w:rFonts w:cs="Arial"/>
          <w:szCs w:val="28"/>
        </w:rPr>
        <w:t xml:space="preserve">от </w:t>
      </w:r>
      <w:r w:rsidR="0081138D" w:rsidRPr="00526877">
        <w:rPr>
          <w:rFonts w:cs="Arial"/>
          <w:szCs w:val="28"/>
        </w:rPr>
        <w:t>14.04.2026</w:t>
      </w:r>
      <w:r w:rsidR="00526877" w:rsidRPr="00526877">
        <w:rPr>
          <w:rFonts w:cs="Arial"/>
          <w:szCs w:val="28"/>
        </w:rPr>
        <w:t xml:space="preserve"> </w:t>
      </w:r>
      <w:r w:rsidR="00526877" w:rsidRPr="00526877">
        <w:rPr>
          <w:rFonts w:cs="Arial"/>
          <w:szCs w:val="28"/>
        </w:rPr>
        <w:tab/>
      </w:r>
      <w:r w:rsidR="00ED7102" w:rsidRPr="00526877">
        <w:rPr>
          <w:rFonts w:cs="Arial"/>
          <w:szCs w:val="28"/>
        </w:rPr>
        <w:t xml:space="preserve">№ </w:t>
      </w:r>
      <w:r w:rsidR="0081138D" w:rsidRPr="00526877">
        <w:rPr>
          <w:rFonts w:cs="Arial"/>
          <w:szCs w:val="28"/>
        </w:rPr>
        <w:t>350</w:t>
      </w:r>
    </w:p>
    <w:p w:rsidR="00086DC7" w:rsidRPr="00526877" w:rsidRDefault="00086DC7" w:rsidP="0081138D">
      <w:pPr>
        <w:rPr>
          <w:rFonts w:cs="Arial"/>
          <w:szCs w:val="28"/>
        </w:rPr>
      </w:pPr>
      <w:r w:rsidRPr="00526877">
        <w:rPr>
          <w:rFonts w:cs="Arial"/>
          <w:szCs w:val="28"/>
        </w:rPr>
        <w:t>пгт. Березово</w:t>
      </w:r>
    </w:p>
    <w:p w:rsidR="0081138D" w:rsidRPr="00526877" w:rsidRDefault="0081138D" w:rsidP="0081138D">
      <w:pPr>
        <w:pStyle w:val="ConsPlusTitle"/>
        <w:widowControl/>
        <w:tabs>
          <w:tab w:val="left" w:pos="709"/>
        </w:tabs>
        <w:ind w:right="5101"/>
        <w:jc w:val="both"/>
        <w:rPr>
          <w:b w:val="0"/>
          <w:sz w:val="28"/>
          <w:szCs w:val="28"/>
        </w:rPr>
      </w:pPr>
    </w:p>
    <w:p w:rsidR="00086DC7" w:rsidRPr="00526877" w:rsidRDefault="00086DC7" w:rsidP="00526877">
      <w:pPr>
        <w:pStyle w:val="Title"/>
      </w:pPr>
      <w:r w:rsidRPr="00526877">
        <w:t>Об обеспечении исполнения наказаний в виде обязательных работ на территории городского поселения Березово и признании утратившими силу некоторых муниципальных правовых актов администраци</w:t>
      </w:r>
      <w:r w:rsidR="00CE60B8" w:rsidRPr="00526877">
        <w:t xml:space="preserve">и </w:t>
      </w:r>
      <w:r w:rsidR="00BE7110" w:rsidRPr="00526877">
        <w:t>Березовского района</w:t>
      </w:r>
      <w:r w:rsidRPr="00526877">
        <w:t xml:space="preserve"> </w:t>
      </w:r>
    </w:p>
    <w:p w:rsidR="00086DC7" w:rsidRDefault="008D4AAF" w:rsidP="00526877">
      <w:r>
        <w:t xml:space="preserve">(утратил силу постановлением Администрации </w:t>
      </w:r>
      <w:hyperlink r:id="rId7" w:tooltip="постановление от 28.07.2026 0:00:00 №692 Администрация Березовского района&#10;&#10;О признании утратившим силу постановления администрации Березовского района от 14.04.2026 № 350 «Об обеспечении исполнения наказаний в виде обязательных работ на территории городского поселения Березово и признании утратившими силу некоторых муниципальных правовых актов администрации Березовского района» &#10;" w:history="1">
        <w:r w:rsidRPr="008D4AAF">
          <w:rPr>
            <w:rStyle w:val="ac"/>
          </w:rPr>
          <w:t>от 28.07.2026 № 6</w:t>
        </w:r>
        <w:bookmarkStart w:id="0" w:name="_GoBack"/>
        <w:bookmarkEnd w:id="0"/>
        <w:r w:rsidRPr="008D4AAF">
          <w:rPr>
            <w:rStyle w:val="ac"/>
          </w:rPr>
          <w:t>92</w:t>
        </w:r>
      </w:hyperlink>
      <w:r>
        <w:t>)</w:t>
      </w:r>
    </w:p>
    <w:p w:rsidR="008D4AAF" w:rsidRPr="00526877" w:rsidRDefault="008D4AAF" w:rsidP="00526877"/>
    <w:p w:rsidR="00086DC7" w:rsidRPr="00526877" w:rsidRDefault="00086DC7" w:rsidP="00526877">
      <w:r w:rsidRPr="00526877">
        <w:t>В целях реализации мер по исполнению наказания в виде обязательных работ на территории городского поселения Березово</w:t>
      </w:r>
      <w:r w:rsidR="00CE60B8" w:rsidRPr="00526877">
        <w:t xml:space="preserve">, в соответствии со статьей 49 </w:t>
      </w:r>
      <w:hyperlink r:id="rId8" w:tooltip="&quot;Уголовный кодекс Российской Федерации (с изменениями на 20 февраля 2026 года)&quot;&#10;Кодекс РФ от 13.06.1996 N 63-ФЗ&#10;Статус: Действующая редакция документа (действ. c 03.03.2026)" w:history="1">
        <w:r w:rsidRPr="00526877">
          <w:rPr>
            <w:rStyle w:val="ac"/>
            <w:color w:val="0000AA"/>
          </w:rPr>
          <w:t>Уголовного кодекса Российской Федер</w:t>
        </w:r>
        <w:r w:rsidR="00CE60B8" w:rsidRPr="00526877">
          <w:rPr>
            <w:rStyle w:val="ac"/>
            <w:color w:val="0000AA"/>
          </w:rPr>
          <w:t>ации</w:t>
        </w:r>
      </w:hyperlink>
      <w:r w:rsidR="00CE60B8" w:rsidRPr="00526877">
        <w:t xml:space="preserve">, статьей 25 </w:t>
      </w:r>
      <w:hyperlink r:id="rId9" w:tooltip="&quot;Уголовно-исполнительный кодекс Российской Федерации (с изменениями на 17 декабря 2025 года) (редакция, действующая с 28 января 2026 года)&quot;&#10;Кодекс РФ от 08.01.1997 N 1-ФЗ&#10;Статус: Действующая редакция документа (действ. c 28.01.2026 по 13.06.2026)" w:history="1">
        <w:r w:rsidRPr="00526877">
          <w:rPr>
            <w:rStyle w:val="ac"/>
            <w:color w:val="0000AA"/>
          </w:rPr>
          <w:t>Уголовно-исполнительного кодекса Российской Федерации</w:t>
        </w:r>
      </w:hyperlink>
      <w:r w:rsidRPr="00526877">
        <w:t xml:space="preserve">: </w:t>
      </w:r>
    </w:p>
    <w:p w:rsidR="00CE60B8" w:rsidRPr="00526877" w:rsidRDefault="00A67F31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1. </w:t>
      </w:r>
      <w:r w:rsidR="00CE60B8" w:rsidRPr="00526877">
        <w:rPr>
          <w:rStyle w:val="a3"/>
          <w:rFonts w:cs="Arial"/>
          <w:i w:val="0"/>
        </w:rPr>
        <w:t>Утвердить:</w:t>
      </w:r>
    </w:p>
    <w:p w:rsidR="00CE60B8" w:rsidRPr="00526877" w:rsidRDefault="00CE60B8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1.1. </w:t>
      </w:r>
      <w:r w:rsidR="00DF442C" w:rsidRPr="00526877">
        <w:rPr>
          <w:rStyle w:val="a3"/>
          <w:rFonts w:cs="Arial"/>
          <w:i w:val="0"/>
        </w:rPr>
        <w:t>п</w:t>
      </w:r>
      <w:r w:rsidRPr="00526877">
        <w:rPr>
          <w:rStyle w:val="a3"/>
          <w:rFonts w:cs="Arial"/>
          <w:i w:val="0"/>
        </w:rPr>
        <w:t>еречень предприятий, учреждений и организаций, расположенных на территории городского поселения Березово для отбывания осужденными уголовного наказания в виде обязательных работ, согласно приложению 1 к настоящему постановлению;</w:t>
      </w:r>
    </w:p>
    <w:p w:rsidR="00CE60B8" w:rsidRPr="00526877" w:rsidRDefault="00CE60B8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1.2. </w:t>
      </w:r>
      <w:r w:rsidR="00DF442C" w:rsidRPr="00526877">
        <w:rPr>
          <w:rStyle w:val="a3"/>
          <w:rFonts w:cs="Arial"/>
          <w:i w:val="0"/>
        </w:rPr>
        <w:t>в</w:t>
      </w:r>
      <w:r w:rsidRPr="00526877">
        <w:rPr>
          <w:rStyle w:val="a3"/>
          <w:rFonts w:cs="Arial"/>
          <w:i w:val="0"/>
        </w:rPr>
        <w:t>ид и объекты работ временного характера для отбывания уголовного наказания в виде обязательных работ,</w:t>
      </w:r>
      <w:r w:rsidRPr="00526877">
        <w:t xml:space="preserve"> </w:t>
      </w:r>
      <w:r w:rsidRPr="00526877">
        <w:rPr>
          <w:rStyle w:val="a3"/>
          <w:rFonts w:cs="Arial"/>
          <w:i w:val="0"/>
        </w:rPr>
        <w:t>согласно приложению 2 к настоящему постановлению</w:t>
      </w:r>
      <w:r w:rsidR="00DF442C" w:rsidRPr="00526877">
        <w:rPr>
          <w:rStyle w:val="a3"/>
          <w:rFonts w:cs="Arial"/>
          <w:i w:val="0"/>
        </w:rPr>
        <w:t>.</w:t>
      </w:r>
    </w:p>
    <w:p w:rsidR="00CE60B8" w:rsidRPr="00526877" w:rsidRDefault="00CE60B8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2. </w:t>
      </w:r>
      <w:r w:rsidR="00BE7110" w:rsidRPr="00526877">
        <w:rPr>
          <w:rStyle w:val="a3"/>
          <w:rFonts w:cs="Arial"/>
          <w:i w:val="0"/>
        </w:rPr>
        <w:t>Признать утратившими силу постановления администрации Березовского района:</w:t>
      </w:r>
    </w:p>
    <w:p w:rsidR="00BE7110" w:rsidRPr="00526877" w:rsidRDefault="00BE7110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- </w:t>
      </w:r>
      <w:hyperlink r:id="rId10" w:tooltip="&quot;Об обеспечении исполнения наказаний в виде исправительных и обязательных работ на территории ...&quot;&#10;Постановление Администрации Березовского района Ханты-Мансийского автономного округа - Югры от 27.10.2016 N 852&#10;Статус: Действующая редакция документа" w:history="1">
        <w:r w:rsidRPr="00526877">
          <w:rPr>
            <w:rStyle w:val="ac"/>
            <w:rFonts w:cs="Arial"/>
            <w:color w:val="0000AA"/>
          </w:rPr>
          <w:t>от 27.10.2016 № 852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>Об обеспечении исполнения наказаний в виде исправительных и обязательных работ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</w:t>
      </w:r>
      <w:r w:rsidR="00526877" w:rsidRPr="00526877">
        <w:rPr>
          <w:rStyle w:val="a3"/>
          <w:rFonts w:cs="Arial"/>
          <w:i w:val="0"/>
        </w:rPr>
        <w:t>»</w:t>
      </w:r>
      <w:r w:rsidRPr="00526877">
        <w:rPr>
          <w:rStyle w:val="a3"/>
          <w:rFonts w:cs="Arial"/>
          <w:i w:val="0"/>
        </w:rPr>
        <w:t>;</w:t>
      </w:r>
    </w:p>
    <w:p w:rsidR="00BE7110" w:rsidRPr="00526877" w:rsidRDefault="00BE7110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- </w:t>
      </w:r>
      <w:hyperlink r:id="rId11" w:tooltip="&quot;О внесении изменения в постановление администрации Березовского района от 27.10.2016 N 852 &quot;Об ...&quot;&#10;Постановление Администрации Березовского района Ханты-Мансийского автономного округа - Югры от 06.02.2019 N ...&#10;Статус: Действующая редакция докумен" w:history="1">
        <w:r w:rsidRPr="00526877">
          <w:rPr>
            <w:rStyle w:val="ac"/>
            <w:rFonts w:cs="Arial"/>
            <w:color w:val="0000AA"/>
          </w:rPr>
          <w:t>от 06.02.2019 № 110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 xml:space="preserve">О внесении изменений в постановление администрации Березовского района </w:t>
      </w:r>
      <w:hyperlink r:id="rId12" w:tooltip="&quot;Об обеспечении исполнения наказаний в виде исправительных и обязательных работ на территории ...&quot;&#10;Постановление Администрации Березовского района Ханты-Мансийского автономного округа - Югры от 27.10.2016 N 852&#10;Статус: Действующая редакция документа" w:history="1">
        <w:r w:rsidRPr="00526877">
          <w:rPr>
            <w:rStyle w:val="ac"/>
            <w:rFonts w:cs="Arial"/>
            <w:color w:val="0000AA"/>
          </w:rPr>
          <w:t>от 27.10.2016 № 852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>Об обеспечении исполнения наказаний в виде исправительных и обязательных работ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</w:t>
      </w:r>
      <w:r w:rsidR="00526877" w:rsidRPr="00526877">
        <w:rPr>
          <w:rStyle w:val="a3"/>
          <w:rFonts w:cs="Arial"/>
          <w:i w:val="0"/>
        </w:rPr>
        <w:t>»</w:t>
      </w:r>
      <w:r w:rsidRPr="00526877">
        <w:rPr>
          <w:rStyle w:val="a3"/>
          <w:rFonts w:cs="Arial"/>
          <w:i w:val="0"/>
        </w:rPr>
        <w:t>;</w:t>
      </w:r>
    </w:p>
    <w:p w:rsidR="00BE7110" w:rsidRPr="00526877" w:rsidRDefault="00BE7110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- </w:t>
      </w:r>
      <w:hyperlink r:id="rId13" w:tooltip="&quot;О внесении изменений в постановление администрации Березовского района от 27.10.2016 N 852 &quot;Об ...&quot;&#10;Постановление Администрации Березовского района Ханты-Мансийского автономного округа - Югры от 22.07.2024 N ...&#10;Статус: Действующая редакция докумен" w:history="1">
        <w:r w:rsidRPr="00526877">
          <w:rPr>
            <w:rStyle w:val="ac"/>
            <w:rFonts w:cs="Arial"/>
            <w:color w:val="0000AA"/>
          </w:rPr>
          <w:t>от 22.07.2024 № 685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 xml:space="preserve">О внесении изменений в постановление администрации Березовского района </w:t>
      </w:r>
      <w:hyperlink r:id="rId14" w:tooltip="&quot;Об обеспечении исполнения наказаний в виде исправительных и обязательных работ на территории ...&quot;&#10;Постановление Администрации Березовского района Ханты-Мансийского автономного округа - Югры от 27.10.2016 N 852&#10;Статус: Действующая редакция документа" w:history="1">
        <w:r w:rsidRPr="00526877">
          <w:rPr>
            <w:rStyle w:val="ac"/>
            <w:rFonts w:cs="Arial"/>
            <w:color w:val="0000AA"/>
          </w:rPr>
          <w:t>от 27.10.2016 № 852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>Об обеспечении исполнения наказаний в виде исправительных и обязательных работ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</w:t>
      </w:r>
      <w:r w:rsidR="00526877" w:rsidRPr="00526877">
        <w:rPr>
          <w:rStyle w:val="a3"/>
          <w:rFonts w:cs="Arial"/>
          <w:i w:val="0"/>
        </w:rPr>
        <w:t>»</w:t>
      </w:r>
      <w:r w:rsidRPr="00526877">
        <w:rPr>
          <w:rStyle w:val="a3"/>
          <w:rFonts w:cs="Arial"/>
          <w:i w:val="0"/>
        </w:rPr>
        <w:t>;</w:t>
      </w:r>
    </w:p>
    <w:p w:rsidR="00BE7110" w:rsidRPr="00526877" w:rsidRDefault="00BE7110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t xml:space="preserve">- от 23.01.2025 № 48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 xml:space="preserve">О внесении изменений в постановление администрации Березовского района </w:t>
      </w:r>
      <w:hyperlink r:id="rId15" w:tooltip="&quot;Об обеспечении исполнения наказаний в виде исправительных и обязательных работ на территории ...&quot;&#10;Постановление Администрации Березовского района Ханты-Мансийского автономного округа - Югры от 27.10.2016 N 852&#10;Статус: Действующая редакция документа" w:history="1">
        <w:r w:rsidRPr="00526877">
          <w:rPr>
            <w:rStyle w:val="ac"/>
            <w:rFonts w:cs="Arial"/>
            <w:color w:val="0000AA"/>
          </w:rPr>
          <w:t>от 27.10.2016 № 852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>Об обеспечении исполнения наказаний в виде исправительных и обязательных работ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</w:t>
      </w:r>
      <w:r w:rsidR="00526877" w:rsidRPr="00526877">
        <w:rPr>
          <w:rStyle w:val="a3"/>
          <w:rFonts w:cs="Arial"/>
          <w:i w:val="0"/>
        </w:rPr>
        <w:t>»</w:t>
      </w:r>
      <w:r w:rsidRPr="00526877">
        <w:rPr>
          <w:rStyle w:val="a3"/>
          <w:rFonts w:cs="Arial"/>
          <w:i w:val="0"/>
        </w:rPr>
        <w:t>;</w:t>
      </w:r>
    </w:p>
    <w:p w:rsidR="00BE7110" w:rsidRPr="00526877" w:rsidRDefault="00BE7110" w:rsidP="00526877">
      <w:pPr>
        <w:rPr>
          <w:rStyle w:val="a3"/>
          <w:rFonts w:cs="Arial"/>
          <w:i w:val="0"/>
        </w:rPr>
      </w:pPr>
      <w:r w:rsidRPr="00526877">
        <w:rPr>
          <w:rStyle w:val="a3"/>
          <w:rFonts w:cs="Arial"/>
          <w:i w:val="0"/>
        </w:rPr>
        <w:lastRenderedPageBreak/>
        <w:t xml:space="preserve">- </w:t>
      </w:r>
      <w:hyperlink r:id="rId16" w:tooltip="&quot;О внесении изменений в постановление администрации Березовского района от 27.10.2016 N 852 &quot;Об ...&quot;&#10;Постановление Администрации Березовского района Ханты-Мансийского автономного округа - Югры от 13.11.2025 N ...&#10;Статус: Действующая редакция докумен" w:history="1">
        <w:r w:rsidRPr="00526877">
          <w:rPr>
            <w:rStyle w:val="ac"/>
            <w:rFonts w:cs="Arial"/>
            <w:color w:val="0000AA"/>
          </w:rPr>
          <w:t>от 13.11.2025 № 848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 xml:space="preserve">О внесении изменений в постановление администрации Березовского района </w:t>
      </w:r>
      <w:hyperlink r:id="rId17" w:tooltip="&quot;Об обеспечении исполнения наказаний в виде исправительных и обязательных работ на территории ...&quot;&#10;Постановление Администрации Березовского района Ханты-Мансийского автономного округа - Югры от 27.10.2016 N 852&#10;Статус: Действующая редакция документа" w:history="1">
        <w:r w:rsidRPr="00526877">
          <w:rPr>
            <w:rStyle w:val="ac"/>
            <w:rFonts w:cs="Arial"/>
            <w:color w:val="0000AA"/>
          </w:rPr>
          <w:t>от 27.10.2016 № 852</w:t>
        </w:r>
      </w:hyperlink>
      <w:r w:rsidRPr="00526877">
        <w:rPr>
          <w:rStyle w:val="a3"/>
          <w:rFonts w:cs="Arial"/>
          <w:i w:val="0"/>
        </w:rPr>
        <w:t xml:space="preserve"> </w:t>
      </w:r>
      <w:r w:rsidR="00526877" w:rsidRPr="00526877">
        <w:rPr>
          <w:rStyle w:val="a3"/>
          <w:rFonts w:cs="Arial"/>
          <w:i w:val="0"/>
        </w:rPr>
        <w:t>«</w:t>
      </w:r>
      <w:r w:rsidRPr="00526877">
        <w:rPr>
          <w:rStyle w:val="a3"/>
          <w:rFonts w:cs="Arial"/>
          <w:i w:val="0"/>
        </w:rPr>
        <w:t>Об обеспечении исполнения наказаний в виде исправительных и обязательных работ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</w:t>
      </w:r>
      <w:r w:rsidR="00526877" w:rsidRPr="00526877">
        <w:rPr>
          <w:rStyle w:val="a3"/>
          <w:rFonts w:cs="Arial"/>
          <w:i w:val="0"/>
        </w:rPr>
        <w:t>»</w:t>
      </w:r>
      <w:r w:rsidR="00DF442C" w:rsidRPr="00526877">
        <w:rPr>
          <w:rStyle w:val="a3"/>
          <w:rFonts w:cs="Arial"/>
          <w:i w:val="0"/>
        </w:rPr>
        <w:t>.</w:t>
      </w:r>
    </w:p>
    <w:p w:rsidR="00086DC7" w:rsidRPr="00526877" w:rsidRDefault="00BE7110" w:rsidP="00526877">
      <w:r w:rsidRPr="00526877">
        <w:t>3</w:t>
      </w:r>
      <w:r w:rsidR="00086DC7" w:rsidRPr="00526877">
        <w:t xml:space="preserve">. </w:t>
      </w:r>
      <w:r w:rsidR="00461158" w:rsidRPr="00526877">
        <w:t xml:space="preserve">Опубликовать настоящее постановление в газете </w:t>
      </w:r>
      <w:r w:rsidR="00526877" w:rsidRPr="00526877">
        <w:t>«</w:t>
      </w:r>
      <w:r w:rsidR="00461158" w:rsidRPr="00526877">
        <w:t>Жизнь Югры</w:t>
      </w:r>
      <w:r w:rsidR="00526877" w:rsidRPr="00526877">
        <w:t>»</w:t>
      </w:r>
      <w:r w:rsidR="00461158" w:rsidRPr="00526877">
        <w:t xml:space="preserve">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086DC7" w:rsidRPr="00526877" w:rsidRDefault="00BE7110" w:rsidP="00526877">
      <w:r w:rsidRPr="00526877">
        <w:t>4</w:t>
      </w:r>
      <w:r w:rsidR="00086DC7" w:rsidRPr="00526877">
        <w:t>.</w:t>
      </w:r>
      <w:r w:rsidR="00526877" w:rsidRPr="00526877">
        <w:t xml:space="preserve"> </w:t>
      </w:r>
      <w:r w:rsidR="00461158" w:rsidRPr="00526877">
        <w:t>Настоящее постановление вступает в силу после его официального опубликования.</w:t>
      </w:r>
    </w:p>
    <w:p w:rsidR="00526877" w:rsidRPr="00526877" w:rsidRDefault="00721792" w:rsidP="00526877">
      <w:r w:rsidRPr="00526877">
        <w:t>5.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526877" w:rsidRPr="00526877" w:rsidRDefault="00526877" w:rsidP="00526877"/>
    <w:p w:rsidR="00526877" w:rsidRPr="00526877" w:rsidRDefault="00526877" w:rsidP="00526877">
      <w:pPr>
        <w:ind w:firstLine="0"/>
      </w:pPr>
    </w:p>
    <w:p w:rsidR="00526877" w:rsidRPr="00526877" w:rsidRDefault="00A67F31" w:rsidP="00526877">
      <w:pPr>
        <w:tabs>
          <w:tab w:val="center" w:pos="9072"/>
        </w:tabs>
        <w:ind w:firstLine="0"/>
      </w:pPr>
      <w:r w:rsidRPr="00526877">
        <w:t>Г</w:t>
      </w:r>
      <w:r w:rsidR="00ED7102" w:rsidRPr="00526877">
        <w:t>лав</w:t>
      </w:r>
      <w:r w:rsidRPr="00526877">
        <w:t>а</w:t>
      </w:r>
      <w:r w:rsidR="00086DC7" w:rsidRPr="00526877">
        <w:t xml:space="preserve"> района</w:t>
      </w:r>
      <w:r w:rsidR="00526877" w:rsidRPr="00526877">
        <w:t xml:space="preserve"> </w:t>
      </w:r>
      <w:r w:rsidR="00526877" w:rsidRPr="00526877">
        <w:tab/>
      </w:r>
      <w:r w:rsidRPr="00526877">
        <w:t>Р.В. Александров</w:t>
      </w:r>
    </w:p>
    <w:p w:rsidR="00526877" w:rsidRPr="00526877" w:rsidRDefault="00526877" w:rsidP="000A0051">
      <w:pPr>
        <w:rPr>
          <w:rFonts w:cs="Arial"/>
          <w:sz w:val="28"/>
          <w:szCs w:val="28"/>
        </w:rPr>
      </w:pPr>
    </w:p>
    <w:p w:rsidR="00526877" w:rsidRPr="00526877" w:rsidRDefault="00526877" w:rsidP="00A67F31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A67F31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A67F31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A67F31">
      <w:pPr>
        <w:pStyle w:val="ConsPlusNormal"/>
        <w:widowControl/>
        <w:ind w:firstLine="0"/>
        <w:jc w:val="right"/>
        <w:rPr>
          <w:sz w:val="28"/>
          <w:szCs w:val="28"/>
        </w:rPr>
      </w:pPr>
      <w:r w:rsidRPr="00526877">
        <w:rPr>
          <w:sz w:val="28"/>
          <w:szCs w:val="28"/>
        </w:rPr>
        <w:br w:type="page"/>
      </w:r>
    </w:p>
    <w:p w:rsidR="00A67F31" w:rsidRPr="00526877" w:rsidRDefault="00A67F31" w:rsidP="00A67F31">
      <w:pPr>
        <w:pStyle w:val="ConsPlusNormal"/>
        <w:widowControl/>
        <w:ind w:firstLine="0"/>
        <w:jc w:val="right"/>
        <w:rPr>
          <w:b/>
          <w:sz w:val="32"/>
          <w:szCs w:val="28"/>
        </w:rPr>
      </w:pPr>
      <w:r w:rsidRPr="00526877">
        <w:rPr>
          <w:b/>
          <w:sz w:val="32"/>
          <w:szCs w:val="28"/>
        </w:rPr>
        <w:lastRenderedPageBreak/>
        <w:t xml:space="preserve">Приложение </w:t>
      </w:r>
      <w:r w:rsidR="00BE7110" w:rsidRPr="00526877">
        <w:rPr>
          <w:b/>
          <w:sz w:val="32"/>
          <w:szCs w:val="28"/>
        </w:rPr>
        <w:t>1</w:t>
      </w:r>
    </w:p>
    <w:p w:rsidR="00526877" w:rsidRPr="00526877" w:rsidRDefault="00A67F31" w:rsidP="00A67F31">
      <w:pPr>
        <w:pStyle w:val="ConsPlusNormal"/>
        <w:widowControl/>
        <w:ind w:firstLine="0"/>
        <w:jc w:val="right"/>
        <w:rPr>
          <w:b/>
          <w:sz w:val="32"/>
          <w:szCs w:val="28"/>
        </w:rPr>
      </w:pPr>
      <w:r w:rsidRPr="00526877">
        <w:rPr>
          <w:b/>
          <w:sz w:val="32"/>
          <w:szCs w:val="28"/>
        </w:rPr>
        <w:t xml:space="preserve">к постановлению администрации </w:t>
      </w:r>
    </w:p>
    <w:p w:rsidR="00A67F31" w:rsidRPr="00526877" w:rsidRDefault="00A67F31" w:rsidP="00A67F31">
      <w:pPr>
        <w:pStyle w:val="ConsPlusNormal"/>
        <w:widowControl/>
        <w:ind w:firstLine="0"/>
        <w:jc w:val="right"/>
        <w:rPr>
          <w:b/>
          <w:sz w:val="32"/>
          <w:szCs w:val="28"/>
        </w:rPr>
      </w:pPr>
      <w:r w:rsidRPr="00526877">
        <w:rPr>
          <w:b/>
          <w:sz w:val="32"/>
          <w:szCs w:val="28"/>
        </w:rPr>
        <w:t>Березовского района</w:t>
      </w:r>
    </w:p>
    <w:p w:rsidR="00526877" w:rsidRPr="00526877" w:rsidRDefault="0093578B" w:rsidP="00A67F31">
      <w:pPr>
        <w:pStyle w:val="ConsPlusNormal"/>
        <w:widowControl/>
        <w:ind w:firstLine="0"/>
        <w:jc w:val="right"/>
        <w:rPr>
          <w:b/>
          <w:sz w:val="32"/>
          <w:szCs w:val="28"/>
        </w:rPr>
      </w:pPr>
      <w:r w:rsidRPr="00526877">
        <w:rPr>
          <w:b/>
          <w:sz w:val="32"/>
          <w:szCs w:val="28"/>
        </w:rPr>
        <w:t xml:space="preserve">от </w:t>
      </w:r>
      <w:r w:rsidR="0081138D" w:rsidRPr="00526877">
        <w:rPr>
          <w:b/>
          <w:sz w:val="32"/>
          <w:szCs w:val="28"/>
        </w:rPr>
        <w:t>14.04.2026 № 350</w:t>
      </w:r>
    </w:p>
    <w:p w:rsidR="00526877" w:rsidRPr="00526877" w:rsidRDefault="00526877" w:rsidP="00A67F31">
      <w:pPr>
        <w:pStyle w:val="ConsPlusNormal"/>
        <w:widowControl/>
        <w:ind w:firstLine="0"/>
        <w:jc w:val="right"/>
        <w:rPr>
          <w:b/>
          <w:sz w:val="32"/>
          <w:szCs w:val="28"/>
        </w:rPr>
      </w:pPr>
    </w:p>
    <w:p w:rsidR="00BE7110" w:rsidRPr="00526877" w:rsidRDefault="00BE7110" w:rsidP="00BE7110">
      <w:pPr>
        <w:jc w:val="center"/>
        <w:rPr>
          <w:rFonts w:cs="Arial"/>
          <w:b/>
          <w:sz w:val="28"/>
          <w:szCs w:val="28"/>
        </w:rPr>
      </w:pPr>
      <w:r w:rsidRPr="00526877">
        <w:rPr>
          <w:rFonts w:cs="Arial"/>
          <w:b/>
          <w:sz w:val="28"/>
          <w:szCs w:val="28"/>
        </w:rPr>
        <w:t>ПЕРЕЧЕНЬ</w:t>
      </w:r>
    </w:p>
    <w:p w:rsidR="00BE7110" w:rsidRPr="00526877" w:rsidRDefault="00BE7110" w:rsidP="00BE7110">
      <w:pPr>
        <w:jc w:val="center"/>
        <w:rPr>
          <w:rFonts w:cs="Arial"/>
          <w:b/>
          <w:sz w:val="28"/>
          <w:szCs w:val="28"/>
        </w:rPr>
      </w:pPr>
      <w:r w:rsidRPr="00526877">
        <w:rPr>
          <w:rFonts w:cs="Arial"/>
          <w:b/>
          <w:sz w:val="28"/>
          <w:szCs w:val="28"/>
        </w:rPr>
        <w:t>предприятий, учреждений и организаций, расположенных на территории городского поселения Березово для отбывания осужденными уголовного наказания в виде обязательных работ</w:t>
      </w:r>
    </w:p>
    <w:p w:rsidR="00BE7110" w:rsidRPr="00526877" w:rsidRDefault="00BE7110" w:rsidP="00BE7110">
      <w:pPr>
        <w:jc w:val="center"/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8987"/>
      </w:tblGrid>
      <w:tr w:rsidR="00BE7110" w:rsidRPr="00526877" w:rsidTr="005268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526877">
            <w:pPr>
              <w:ind w:firstLine="0"/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№</w:t>
            </w: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EE473A">
            <w:pPr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Наименование предприятия, учреждения, организации</w:t>
            </w:r>
          </w:p>
        </w:tc>
      </w:tr>
      <w:tr w:rsidR="00BE7110" w:rsidRPr="00526877" w:rsidTr="005268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526877">
            <w:pPr>
              <w:ind w:firstLine="0"/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1.</w:t>
            </w: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EE473A">
            <w:pPr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 xml:space="preserve">Муниципальное унитарное предприятие </w:t>
            </w:r>
            <w:r w:rsidR="00526877" w:rsidRPr="00526877">
              <w:rPr>
                <w:rFonts w:cs="Arial"/>
                <w:sz w:val="28"/>
                <w:szCs w:val="28"/>
              </w:rPr>
              <w:t>«</w:t>
            </w:r>
            <w:r w:rsidRPr="00526877">
              <w:rPr>
                <w:rFonts w:cs="Arial"/>
                <w:sz w:val="28"/>
                <w:szCs w:val="28"/>
              </w:rPr>
              <w:t>Теплосети Березово</w:t>
            </w:r>
            <w:r w:rsidR="00526877" w:rsidRPr="00526877">
              <w:rPr>
                <w:rFonts w:cs="Arial"/>
                <w:sz w:val="28"/>
                <w:szCs w:val="28"/>
              </w:rPr>
              <w:t>»</w:t>
            </w:r>
          </w:p>
        </w:tc>
      </w:tr>
      <w:tr w:rsidR="00BE7110" w:rsidRPr="00526877" w:rsidTr="005268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526877">
            <w:pPr>
              <w:ind w:firstLine="0"/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2.</w:t>
            </w: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EE473A">
            <w:pPr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 xml:space="preserve">Общество с ограниченной ответственностью </w:t>
            </w:r>
            <w:r w:rsidR="00526877" w:rsidRPr="00526877">
              <w:rPr>
                <w:rFonts w:cs="Arial"/>
                <w:sz w:val="28"/>
                <w:szCs w:val="28"/>
              </w:rPr>
              <w:t>«</w:t>
            </w:r>
            <w:r w:rsidRPr="00526877">
              <w:rPr>
                <w:rFonts w:cs="Arial"/>
                <w:sz w:val="28"/>
                <w:szCs w:val="28"/>
              </w:rPr>
              <w:t>Жилищно-эксплуатационное управление</w:t>
            </w:r>
            <w:r w:rsidR="00526877" w:rsidRPr="00526877">
              <w:rPr>
                <w:rFonts w:cs="Arial"/>
                <w:sz w:val="28"/>
                <w:szCs w:val="28"/>
              </w:rPr>
              <w:t>-</w:t>
            </w:r>
            <w:r w:rsidRPr="00526877">
              <w:rPr>
                <w:rFonts w:cs="Arial"/>
                <w:sz w:val="28"/>
                <w:szCs w:val="28"/>
              </w:rPr>
              <w:t>Березово</w:t>
            </w:r>
            <w:r w:rsidR="00526877" w:rsidRPr="00526877">
              <w:rPr>
                <w:rFonts w:cs="Arial"/>
                <w:sz w:val="28"/>
                <w:szCs w:val="28"/>
              </w:rPr>
              <w:t>»</w:t>
            </w:r>
          </w:p>
        </w:tc>
      </w:tr>
      <w:tr w:rsidR="00BE7110" w:rsidRPr="00526877" w:rsidTr="005268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526877">
            <w:pPr>
              <w:ind w:firstLine="0"/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3.</w:t>
            </w: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0" w:rsidRPr="00526877" w:rsidRDefault="00BE7110" w:rsidP="00EE473A">
            <w:pPr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 xml:space="preserve">Муниципальное казенное учреждение </w:t>
            </w:r>
            <w:r w:rsidR="00526877" w:rsidRPr="00526877">
              <w:rPr>
                <w:rFonts w:cs="Arial"/>
                <w:sz w:val="28"/>
                <w:szCs w:val="28"/>
              </w:rPr>
              <w:t>«</w:t>
            </w:r>
            <w:r w:rsidRPr="00526877">
              <w:rPr>
                <w:rFonts w:cs="Arial"/>
                <w:sz w:val="28"/>
                <w:szCs w:val="28"/>
              </w:rPr>
              <w:t>Хозяйственно-эксплуатационная служба администрации городского поселения Березово</w:t>
            </w:r>
            <w:r w:rsidR="00526877" w:rsidRPr="00526877">
              <w:rPr>
                <w:rFonts w:cs="Arial"/>
                <w:sz w:val="28"/>
                <w:szCs w:val="28"/>
              </w:rPr>
              <w:t>»</w:t>
            </w:r>
          </w:p>
        </w:tc>
      </w:tr>
      <w:tr w:rsidR="00BE7110" w:rsidRPr="00526877" w:rsidTr="005268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0" w:rsidRPr="00526877" w:rsidRDefault="00BE7110" w:rsidP="00526877">
            <w:pPr>
              <w:ind w:firstLine="0"/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4.</w:t>
            </w: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0" w:rsidRPr="00526877" w:rsidRDefault="00BE7110" w:rsidP="00EE473A">
            <w:pPr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Индивидуальный предприниматель Чепурнов Николай Николаевич</w:t>
            </w:r>
          </w:p>
        </w:tc>
      </w:tr>
      <w:tr w:rsidR="00BE7110" w:rsidRPr="00526877" w:rsidTr="005268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0" w:rsidRPr="00526877" w:rsidRDefault="00BE7110" w:rsidP="00526877">
            <w:pPr>
              <w:ind w:firstLine="0"/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>5.</w:t>
            </w: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0" w:rsidRPr="00526877" w:rsidRDefault="00BE7110" w:rsidP="00EE473A">
            <w:pPr>
              <w:jc w:val="center"/>
              <w:rPr>
                <w:rFonts w:cs="Arial"/>
                <w:sz w:val="28"/>
                <w:szCs w:val="28"/>
              </w:rPr>
            </w:pPr>
            <w:r w:rsidRPr="00526877">
              <w:rPr>
                <w:rFonts w:cs="Arial"/>
                <w:sz w:val="28"/>
                <w:szCs w:val="28"/>
              </w:rPr>
              <w:t xml:space="preserve">Муниципальное унитарное предприятие </w:t>
            </w:r>
            <w:r w:rsidR="00526877" w:rsidRPr="00526877">
              <w:rPr>
                <w:rFonts w:cs="Arial"/>
                <w:sz w:val="28"/>
                <w:szCs w:val="28"/>
              </w:rPr>
              <w:t>«</w:t>
            </w:r>
            <w:r w:rsidRPr="00526877">
              <w:rPr>
                <w:rFonts w:cs="Arial"/>
                <w:sz w:val="28"/>
                <w:szCs w:val="28"/>
              </w:rPr>
              <w:t>Березовонефтепродукт муниципального образования Березовского района</w:t>
            </w:r>
            <w:r w:rsidR="00526877" w:rsidRPr="00526877">
              <w:rPr>
                <w:rFonts w:cs="Arial"/>
                <w:sz w:val="28"/>
                <w:szCs w:val="28"/>
              </w:rPr>
              <w:t>»</w:t>
            </w:r>
          </w:p>
        </w:tc>
      </w:tr>
    </w:tbl>
    <w:p w:rsidR="00526877" w:rsidRPr="00526877" w:rsidRDefault="00526877" w:rsidP="00BE7110">
      <w:pPr>
        <w:rPr>
          <w:rFonts w:cs="Arial"/>
          <w:sz w:val="28"/>
          <w:szCs w:val="28"/>
        </w:rPr>
      </w:pPr>
    </w:p>
    <w:p w:rsidR="00526877" w:rsidRPr="00526877" w:rsidRDefault="00526877" w:rsidP="00BE7110">
      <w:pPr>
        <w:rPr>
          <w:rFonts w:cs="Arial"/>
          <w:sz w:val="28"/>
          <w:szCs w:val="28"/>
        </w:rPr>
      </w:pPr>
    </w:p>
    <w:p w:rsidR="00526877" w:rsidRPr="00526877" w:rsidRDefault="00526877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526877" w:rsidRPr="00526877" w:rsidRDefault="00526877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81138D" w:rsidRPr="00526877" w:rsidRDefault="0081138D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4D0389" w:rsidRPr="00526877" w:rsidRDefault="00526877" w:rsidP="00896980">
      <w:pPr>
        <w:pStyle w:val="ConsPlusNormal"/>
        <w:widowControl/>
        <w:ind w:firstLine="0"/>
        <w:jc w:val="right"/>
        <w:rPr>
          <w:sz w:val="28"/>
          <w:szCs w:val="28"/>
        </w:rPr>
      </w:pPr>
      <w:r w:rsidRPr="00526877">
        <w:rPr>
          <w:sz w:val="28"/>
          <w:szCs w:val="28"/>
        </w:rPr>
        <w:br w:type="page"/>
      </w:r>
    </w:p>
    <w:p w:rsidR="00BE7110" w:rsidRPr="00526877" w:rsidRDefault="00BE7110" w:rsidP="00BE7110">
      <w:pPr>
        <w:pStyle w:val="ConsPlusNormal"/>
        <w:widowControl/>
        <w:ind w:firstLine="0"/>
        <w:jc w:val="right"/>
        <w:rPr>
          <w:b/>
          <w:sz w:val="32"/>
          <w:szCs w:val="28"/>
        </w:rPr>
      </w:pPr>
      <w:r w:rsidRPr="00526877">
        <w:rPr>
          <w:b/>
          <w:sz w:val="32"/>
          <w:szCs w:val="28"/>
        </w:rPr>
        <w:t xml:space="preserve">Приложение </w:t>
      </w:r>
      <w:r w:rsidR="00403AF6" w:rsidRPr="00526877">
        <w:rPr>
          <w:b/>
          <w:sz w:val="32"/>
          <w:szCs w:val="28"/>
        </w:rPr>
        <w:t>2</w:t>
      </w:r>
    </w:p>
    <w:p w:rsidR="00526877" w:rsidRPr="00526877" w:rsidRDefault="00BE7110" w:rsidP="00BE7110">
      <w:pPr>
        <w:pStyle w:val="ConsPlusNormal"/>
        <w:widowControl/>
        <w:ind w:firstLine="0"/>
        <w:jc w:val="right"/>
        <w:rPr>
          <w:b/>
          <w:sz w:val="32"/>
          <w:szCs w:val="28"/>
        </w:rPr>
      </w:pPr>
      <w:r w:rsidRPr="00526877">
        <w:rPr>
          <w:b/>
          <w:sz w:val="32"/>
          <w:szCs w:val="28"/>
        </w:rPr>
        <w:t xml:space="preserve">к постановлению администрации </w:t>
      </w:r>
    </w:p>
    <w:p w:rsidR="00BE7110" w:rsidRPr="00526877" w:rsidRDefault="00BE7110" w:rsidP="00BE7110">
      <w:pPr>
        <w:pStyle w:val="ConsPlusNormal"/>
        <w:widowControl/>
        <w:ind w:firstLine="0"/>
        <w:jc w:val="right"/>
        <w:rPr>
          <w:b/>
          <w:sz w:val="32"/>
          <w:szCs w:val="28"/>
        </w:rPr>
      </w:pPr>
      <w:r w:rsidRPr="00526877">
        <w:rPr>
          <w:b/>
          <w:sz w:val="32"/>
          <w:szCs w:val="28"/>
        </w:rPr>
        <w:t>Березовского района</w:t>
      </w:r>
    </w:p>
    <w:p w:rsidR="00526877" w:rsidRPr="00526877" w:rsidRDefault="00BE7110" w:rsidP="00BE7110">
      <w:pPr>
        <w:jc w:val="right"/>
        <w:rPr>
          <w:rFonts w:cs="Arial"/>
          <w:b/>
          <w:sz w:val="32"/>
          <w:szCs w:val="28"/>
        </w:rPr>
      </w:pPr>
      <w:r w:rsidRPr="00526877">
        <w:rPr>
          <w:rFonts w:cs="Arial"/>
          <w:b/>
          <w:sz w:val="32"/>
          <w:szCs w:val="28"/>
        </w:rPr>
        <w:t xml:space="preserve">от </w:t>
      </w:r>
      <w:r w:rsidR="0081138D" w:rsidRPr="00526877">
        <w:rPr>
          <w:rFonts w:cs="Arial"/>
          <w:b/>
          <w:sz w:val="32"/>
          <w:szCs w:val="28"/>
        </w:rPr>
        <w:t>14.04.2026 № 350</w:t>
      </w:r>
    </w:p>
    <w:p w:rsidR="00526877" w:rsidRPr="00526877" w:rsidRDefault="00526877" w:rsidP="00BE7110">
      <w:pPr>
        <w:jc w:val="right"/>
        <w:rPr>
          <w:rFonts w:cs="Arial"/>
          <w:szCs w:val="28"/>
        </w:rPr>
      </w:pPr>
    </w:p>
    <w:p w:rsidR="00BE7110" w:rsidRPr="00526877" w:rsidRDefault="00BE7110" w:rsidP="00BE7110">
      <w:pPr>
        <w:tabs>
          <w:tab w:val="left" w:pos="4215"/>
        </w:tabs>
        <w:jc w:val="center"/>
        <w:rPr>
          <w:rFonts w:cs="Arial"/>
          <w:b/>
          <w:sz w:val="28"/>
          <w:szCs w:val="28"/>
        </w:rPr>
      </w:pPr>
      <w:r w:rsidRPr="00526877">
        <w:rPr>
          <w:rFonts w:cs="Arial"/>
          <w:b/>
          <w:sz w:val="28"/>
          <w:szCs w:val="28"/>
        </w:rPr>
        <w:t>Вид и объекты</w:t>
      </w:r>
    </w:p>
    <w:p w:rsidR="00BE7110" w:rsidRPr="00526877" w:rsidRDefault="00BE7110" w:rsidP="00BE7110">
      <w:pPr>
        <w:tabs>
          <w:tab w:val="left" w:pos="4215"/>
        </w:tabs>
        <w:jc w:val="center"/>
        <w:rPr>
          <w:rFonts w:cs="Arial"/>
          <w:b/>
          <w:sz w:val="28"/>
          <w:szCs w:val="28"/>
        </w:rPr>
      </w:pPr>
      <w:r w:rsidRPr="00526877">
        <w:rPr>
          <w:rFonts w:cs="Arial"/>
          <w:b/>
          <w:sz w:val="28"/>
          <w:szCs w:val="28"/>
        </w:rPr>
        <w:t>работ временного характера для отбывания уголовного наказания в виде обязательных работ</w:t>
      </w:r>
    </w:p>
    <w:p w:rsidR="00BE7110" w:rsidRPr="00526877" w:rsidRDefault="00BE7110" w:rsidP="00BE7110">
      <w:pPr>
        <w:tabs>
          <w:tab w:val="left" w:pos="4215"/>
        </w:tabs>
        <w:rPr>
          <w:rFonts w:cs="Arial"/>
          <w:b/>
          <w:sz w:val="28"/>
          <w:szCs w:val="28"/>
        </w:rPr>
      </w:pPr>
    </w:p>
    <w:p w:rsidR="00BE7110" w:rsidRPr="00526877" w:rsidRDefault="00BE7110" w:rsidP="00526877">
      <w:r w:rsidRPr="00526877">
        <w:t xml:space="preserve">1. Вид работ. Работы временного характера должны </w:t>
      </w:r>
      <w:r w:rsidR="00A44A8D" w:rsidRPr="00526877">
        <w:t xml:space="preserve">иметь </w:t>
      </w:r>
      <w:r w:rsidRPr="00526877">
        <w:t>общественно полезн</w:t>
      </w:r>
      <w:r w:rsidR="00A44A8D" w:rsidRPr="00526877">
        <w:t>ую</w:t>
      </w:r>
      <w:r w:rsidRPr="00526877">
        <w:t xml:space="preserve"> </w:t>
      </w:r>
      <w:r w:rsidR="00A44A8D" w:rsidRPr="00526877">
        <w:t>значимость.</w:t>
      </w:r>
    </w:p>
    <w:p w:rsidR="00BE7110" w:rsidRPr="00526877" w:rsidRDefault="00526877" w:rsidP="00526877">
      <w:r w:rsidRPr="00526877">
        <w:t>-</w:t>
      </w:r>
      <w:r w:rsidR="00BE7110" w:rsidRPr="00526877">
        <w:t>очистка территории от мусора;</w:t>
      </w:r>
    </w:p>
    <w:p w:rsidR="00BE7110" w:rsidRPr="00526877" w:rsidRDefault="00526877" w:rsidP="00526877">
      <w:r w:rsidRPr="00526877">
        <w:t>-</w:t>
      </w:r>
      <w:r w:rsidR="00BE7110" w:rsidRPr="00526877">
        <w:t>озеленение;</w:t>
      </w:r>
    </w:p>
    <w:p w:rsidR="00BE7110" w:rsidRPr="00526877" w:rsidRDefault="00526877" w:rsidP="00526877">
      <w:r w:rsidRPr="00526877">
        <w:t>-</w:t>
      </w:r>
      <w:r w:rsidR="00BE7110" w:rsidRPr="00526877">
        <w:t>вырубка деревьев и кустарников, обрезка веток;</w:t>
      </w:r>
    </w:p>
    <w:p w:rsidR="00BE7110" w:rsidRPr="00526877" w:rsidRDefault="00526877" w:rsidP="00526877">
      <w:r w:rsidRPr="00526877">
        <w:t>-</w:t>
      </w:r>
      <w:r w:rsidR="00BE7110" w:rsidRPr="00526877">
        <w:t>земляные работы;</w:t>
      </w:r>
    </w:p>
    <w:p w:rsidR="00BE7110" w:rsidRPr="00526877" w:rsidRDefault="00526877" w:rsidP="00526877">
      <w:r w:rsidRPr="00526877">
        <w:t>-</w:t>
      </w:r>
      <w:r w:rsidR="00BE7110" w:rsidRPr="00526877">
        <w:t>малярные работы;</w:t>
      </w:r>
    </w:p>
    <w:p w:rsidR="00BE7110" w:rsidRPr="00526877" w:rsidRDefault="00526877" w:rsidP="00526877">
      <w:r w:rsidRPr="00526877">
        <w:t>-</w:t>
      </w:r>
      <w:r w:rsidR="00BE7110" w:rsidRPr="00526877">
        <w:t>очистка от снега, наледи, грязи ручным способом мест общего пользования (тротуаров, мостов, пешеходных дорожек, памятников и т.д.).</w:t>
      </w:r>
    </w:p>
    <w:p w:rsidR="00BE7110" w:rsidRPr="00526877" w:rsidRDefault="00526877" w:rsidP="00526877">
      <w:r w:rsidRPr="00526877">
        <w:t>-</w:t>
      </w:r>
      <w:r w:rsidR="00BE7110" w:rsidRPr="00526877">
        <w:t>уборка придомовой территории, чердачных и подвальных помещений;</w:t>
      </w:r>
    </w:p>
    <w:p w:rsidR="00BE7110" w:rsidRPr="00526877" w:rsidRDefault="00526877" w:rsidP="00526877">
      <w:r w:rsidRPr="00526877">
        <w:t>-</w:t>
      </w:r>
      <w:r w:rsidR="00BE7110" w:rsidRPr="00526877">
        <w:t>уборка подъездов</w:t>
      </w:r>
      <w:r w:rsidR="00A44A8D" w:rsidRPr="00526877">
        <w:t>;</w:t>
      </w:r>
    </w:p>
    <w:p w:rsidR="00BE7110" w:rsidRPr="00526877" w:rsidRDefault="00A44A8D" w:rsidP="00526877">
      <w:r w:rsidRPr="00526877">
        <w:t>- п</w:t>
      </w:r>
      <w:r w:rsidR="00BE7110" w:rsidRPr="00526877">
        <w:t>огрузочно-разгрузочные работы</w:t>
      </w:r>
      <w:r w:rsidRPr="00526877">
        <w:t>;</w:t>
      </w:r>
    </w:p>
    <w:p w:rsidR="00BE7110" w:rsidRPr="00526877" w:rsidRDefault="00A44A8D" w:rsidP="00526877">
      <w:r w:rsidRPr="00526877">
        <w:t>- л</w:t>
      </w:r>
      <w:r w:rsidR="00BE7110" w:rsidRPr="00526877">
        <w:t xml:space="preserve">юбые общедоступные виды трудовой деятельности, не требующие предварительной профессиональной подготовки и имеющие </w:t>
      </w:r>
      <w:r w:rsidR="00403AF6" w:rsidRPr="00526877">
        <w:t>общественно полезную</w:t>
      </w:r>
      <w:r w:rsidR="00BE7110" w:rsidRPr="00526877">
        <w:t xml:space="preserve"> направленность. </w:t>
      </w:r>
    </w:p>
    <w:p w:rsidR="00BE7110" w:rsidRPr="00526877" w:rsidRDefault="00BE7110" w:rsidP="00526877">
      <w:r w:rsidRPr="00526877">
        <w:t>2. Объекты работ:</w:t>
      </w:r>
    </w:p>
    <w:p w:rsidR="00BE7110" w:rsidRPr="00526877" w:rsidRDefault="00BE7110" w:rsidP="00526877">
      <w:r w:rsidRPr="00526877">
        <w:t>- уличная дорожная сеть городского поселения Березово;</w:t>
      </w:r>
    </w:p>
    <w:p w:rsidR="00BE7110" w:rsidRPr="00526877" w:rsidRDefault="00BE7110" w:rsidP="00526877">
      <w:r w:rsidRPr="00526877">
        <w:t>- объекты благоустройства парки, скверы;</w:t>
      </w:r>
    </w:p>
    <w:p w:rsidR="00BE7110" w:rsidRPr="00526877" w:rsidRDefault="00BE7110" w:rsidP="00526877">
      <w:r w:rsidRPr="00526877">
        <w:t>- земельные участки в границах населенных пунктов городского поселения Березово;</w:t>
      </w:r>
    </w:p>
    <w:p w:rsidR="00BE7110" w:rsidRPr="00526877" w:rsidRDefault="00BE7110" w:rsidP="00526877">
      <w:r w:rsidRPr="00526877">
        <w:t xml:space="preserve">- </w:t>
      </w:r>
      <w:r w:rsidR="00A44A8D" w:rsidRPr="00526877">
        <w:t xml:space="preserve">территории </w:t>
      </w:r>
      <w:r w:rsidRPr="00526877">
        <w:t>муниципальн</w:t>
      </w:r>
      <w:r w:rsidR="00A44A8D" w:rsidRPr="00526877">
        <w:t>ого</w:t>
      </w:r>
      <w:r w:rsidRPr="00526877">
        <w:t xml:space="preserve"> жило</w:t>
      </w:r>
      <w:r w:rsidR="00A44A8D" w:rsidRPr="00526877">
        <w:t>го</w:t>
      </w:r>
      <w:r w:rsidRPr="00526877">
        <w:t xml:space="preserve"> фонд</w:t>
      </w:r>
      <w:r w:rsidR="00A44A8D" w:rsidRPr="00526877">
        <w:t>а</w:t>
      </w:r>
      <w:r w:rsidRPr="00526877">
        <w:t>;</w:t>
      </w:r>
    </w:p>
    <w:p w:rsidR="00526877" w:rsidRPr="00526877" w:rsidRDefault="00BE7110" w:rsidP="00526877">
      <w:r w:rsidRPr="00526877">
        <w:t xml:space="preserve">- </w:t>
      </w:r>
      <w:r w:rsidR="00A44A8D" w:rsidRPr="00526877">
        <w:t xml:space="preserve">прилегающие </w:t>
      </w:r>
      <w:r w:rsidRPr="00526877">
        <w:t xml:space="preserve">территории предприятий, учреждений и организаций </w:t>
      </w:r>
      <w:r w:rsidR="00DF442C" w:rsidRPr="00526877">
        <w:t>в местах</w:t>
      </w:r>
      <w:r w:rsidRPr="00526877">
        <w:t xml:space="preserve"> отбывания осужденными уголовного наказания в виде обязательных работ.</w:t>
      </w:r>
    </w:p>
    <w:p w:rsidR="00526877" w:rsidRPr="00526877" w:rsidRDefault="00526877" w:rsidP="00526877"/>
    <w:p w:rsidR="00526877" w:rsidRPr="00526877" w:rsidRDefault="00526877" w:rsidP="00526877"/>
    <w:p w:rsidR="00896980" w:rsidRPr="00526877" w:rsidRDefault="00896980" w:rsidP="00526877"/>
    <w:sectPr w:rsidR="00896980" w:rsidRPr="00526877" w:rsidSect="0081138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1C5" w:rsidRDefault="008831C5" w:rsidP="004A0B0E">
      <w:r>
        <w:separator/>
      </w:r>
    </w:p>
  </w:endnote>
  <w:endnote w:type="continuationSeparator" w:id="0">
    <w:p w:rsidR="008831C5" w:rsidRDefault="008831C5" w:rsidP="004A0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C47" w:rsidRDefault="00243C4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C47" w:rsidRDefault="00243C4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C47" w:rsidRDefault="00243C4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1C5" w:rsidRDefault="008831C5" w:rsidP="004A0B0E">
      <w:r>
        <w:separator/>
      </w:r>
    </w:p>
  </w:footnote>
  <w:footnote w:type="continuationSeparator" w:id="0">
    <w:p w:rsidR="008831C5" w:rsidRDefault="008831C5" w:rsidP="004A0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C47" w:rsidRDefault="00243C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C47" w:rsidRDefault="00243C4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C47" w:rsidRDefault="00243C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C7"/>
    <w:rsid w:val="00021CD6"/>
    <w:rsid w:val="00055363"/>
    <w:rsid w:val="00086DC7"/>
    <w:rsid w:val="000A0051"/>
    <w:rsid w:val="001346C2"/>
    <w:rsid w:val="001916F0"/>
    <w:rsid w:val="00243C47"/>
    <w:rsid w:val="0037386F"/>
    <w:rsid w:val="003B36DB"/>
    <w:rsid w:val="00403AF6"/>
    <w:rsid w:val="0045734D"/>
    <w:rsid w:val="00461158"/>
    <w:rsid w:val="004A0B0E"/>
    <w:rsid w:val="004D0389"/>
    <w:rsid w:val="005141E0"/>
    <w:rsid w:val="00526877"/>
    <w:rsid w:val="00576485"/>
    <w:rsid w:val="0065113B"/>
    <w:rsid w:val="00660186"/>
    <w:rsid w:val="006B6E12"/>
    <w:rsid w:val="007139B6"/>
    <w:rsid w:val="00721792"/>
    <w:rsid w:val="007571D8"/>
    <w:rsid w:val="007F15B6"/>
    <w:rsid w:val="0081138D"/>
    <w:rsid w:val="008467F0"/>
    <w:rsid w:val="008542B2"/>
    <w:rsid w:val="00882A18"/>
    <w:rsid w:val="008831C5"/>
    <w:rsid w:val="00896980"/>
    <w:rsid w:val="008D4AAF"/>
    <w:rsid w:val="00930A26"/>
    <w:rsid w:val="0093578B"/>
    <w:rsid w:val="00955F46"/>
    <w:rsid w:val="009E2BF2"/>
    <w:rsid w:val="00A13842"/>
    <w:rsid w:val="00A33E85"/>
    <w:rsid w:val="00A44A8D"/>
    <w:rsid w:val="00A67F31"/>
    <w:rsid w:val="00AA0B19"/>
    <w:rsid w:val="00B82710"/>
    <w:rsid w:val="00BE7110"/>
    <w:rsid w:val="00CB3802"/>
    <w:rsid w:val="00CE60B8"/>
    <w:rsid w:val="00D36F1B"/>
    <w:rsid w:val="00D7395D"/>
    <w:rsid w:val="00D91E24"/>
    <w:rsid w:val="00DF442C"/>
    <w:rsid w:val="00E34410"/>
    <w:rsid w:val="00ED7102"/>
    <w:rsid w:val="00EE473A"/>
    <w:rsid w:val="00EF50E2"/>
    <w:rsid w:val="00F110A9"/>
    <w:rsid w:val="00F8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09CB"/>
  <w15:docId w15:val="{7DCF17B4-145B-4441-9267-79241C0E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526877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2687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2687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2687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2687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6DC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86D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Emphasis"/>
    <w:qFormat/>
    <w:rsid w:val="00086DC7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CB38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B380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4A0B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A0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A0B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A0B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2687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26877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26877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26877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26877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semiHidden/>
    <w:rsid w:val="00526877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a"/>
    <w:semiHidden/>
    <w:rsid w:val="00526877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2687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c">
    <w:name w:val="Hyperlink"/>
    <w:basedOn w:val="a0"/>
    <w:rsid w:val="00526877"/>
    <w:rPr>
      <w:color w:val="0000FF"/>
      <w:u w:val="none"/>
    </w:rPr>
  </w:style>
  <w:style w:type="paragraph" w:customStyle="1" w:styleId="Application">
    <w:name w:val="Application!Приложение"/>
    <w:rsid w:val="00526877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26877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26877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d">
    <w:name w:val="FollowedHyperlink"/>
    <w:basedOn w:val="a0"/>
    <w:uiPriority w:val="99"/>
    <w:semiHidden/>
    <w:unhideWhenUsed/>
    <w:rsid w:val="005268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5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7477" TargetMode="External"/><Relationship Id="rId13" Type="http://schemas.openxmlformats.org/officeDocument/2006/relationships/hyperlink" Target="kodeks://link/d?nd=1307176467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file:///C:\content\act\56ac693a-42ff-4b68-989b-c0f30b0c2495.docx" TargetMode="External"/><Relationship Id="rId12" Type="http://schemas.openxmlformats.org/officeDocument/2006/relationships/hyperlink" Target="kodeks://link/d?nd=546127626" TargetMode="External"/><Relationship Id="rId17" Type="http://schemas.openxmlformats.org/officeDocument/2006/relationships/hyperlink" Target="kodeks://link/d?nd=54612762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kodeks://link/d?nd=131465991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kodeks://link/d?nd=546363461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kodeks://link/d?nd=546127626" TargetMode="External"/><Relationship Id="rId23" Type="http://schemas.openxmlformats.org/officeDocument/2006/relationships/footer" Target="footer3.xml"/><Relationship Id="rId10" Type="http://schemas.openxmlformats.org/officeDocument/2006/relationships/hyperlink" Target="kodeks://link/d?nd=546127626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kodeks://link/d?nd=9035522" TargetMode="External"/><Relationship Id="rId14" Type="http://schemas.openxmlformats.org/officeDocument/2006/relationships/hyperlink" Target="kodeks://link/d?nd=546127626" TargetMode="External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AB1E0-CE99-4F2F-9F7C-CECD56330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cp:lastModifiedBy>Антонова Елена Павловна</cp:lastModifiedBy>
  <cp:revision>2</cp:revision>
  <cp:lastPrinted>2026-04-13T12:29:00Z</cp:lastPrinted>
  <dcterms:created xsi:type="dcterms:W3CDTF">2026-08-03T05:14:00Z</dcterms:created>
  <dcterms:modified xsi:type="dcterms:W3CDTF">2026-08-03T05:14:00Z</dcterms:modified>
</cp:coreProperties>
</file>